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E103FE7" w14:textId="77777777" w:rsidR="007D2C55" w:rsidRPr="00F51E08" w:rsidRDefault="007D2C55" w:rsidP="007D2C55">
      <w:pPr>
        <w:widowControl w:val="0"/>
        <w:rPr>
          <w:rFonts w:ascii="Arial" w:eastAsia="SimSun" w:hAnsi="Arial" w:cs="Arial"/>
          <w:b/>
          <w:iCs/>
          <w:smallCaps/>
          <w:kern w:val="3"/>
          <w:sz w:val="32"/>
          <w:lang w:val="en-GB" w:eastAsia="zh-CN" w:bidi="hi-IN"/>
        </w:rPr>
      </w:pPr>
      <w:bookmarkStart w:id="0" w:name="_GoBack"/>
      <w:bookmarkEnd w:id="0"/>
      <w:r w:rsidRPr="00F51E08">
        <w:rPr>
          <w:noProof/>
          <w:lang w:val="de-DE" w:eastAsia="zh-CN"/>
        </w:rPr>
        <w:drawing>
          <wp:anchor distT="0" distB="0" distL="114300" distR="114300" simplePos="0" relativeHeight="251659264" behindDoc="1" locked="0" layoutInCell="1" allowOverlap="1" wp14:anchorId="1473B2E8" wp14:editId="35A33337">
            <wp:simplePos x="0" y="0"/>
            <wp:positionH relativeFrom="column">
              <wp:posOffset>4329430</wp:posOffset>
            </wp:positionH>
            <wp:positionV relativeFrom="paragraph">
              <wp:posOffset>-1299845</wp:posOffset>
            </wp:positionV>
            <wp:extent cx="1685925" cy="1638300"/>
            <wp:effectExtent l="0" t="0" r="0" b="12700"/>
            <wp:wrapNone/>
            <wp:docPr id="2" name="Grafik 7" descr="image_preview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7" descr="image_preview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5925" cy="1638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51E08">
        <w:rPr>
          <w:rFonts w:ascii="Arial" w:eastAsia="SimSun" w:hAnsi="Arial" w:cs="Arial"/>
          <w:b/>
          <w:iCs/>
          <w:smallCaps/>
          <w:kern w:val="3"/>
          <w:sz w:val="32"/>
          <w:lang w:val="en-GB" w:eastAsia="zh-CN" w:bidi="hi-IN"/>
        </w:rPr>
        <w:t>D</w:t>
      </w:r>
      <w:r w:rsidRPr="00F51E08">
        <w:rPr>
          <w:rFonts w:ascii="Arial" w:eastAsia="SimSun" w:hAnsi="Arial" w:cs="Arial"/>
          <w:b/>
          <w:iCs/>
          <w:smallCaps/>
          <w:kern w:val="3"/>
          <w:sz w:val="24"/>
          <w:szCs w:val="24"/>
          <w:lang w:val="en-GB" w:eastAsia="zh-CN" w:bidi="hi-IN"/>
        </w:rPr>
        <w:t>OCUMENTATION</w:t>
      </w:r>
      <w:r w:rsidRPr="00F51E08">
        <w:rPr>
          <w:rFonts w:ascii="Arial" w:eastAsia="SimSun" w:hAnsi="Arial" w:cs="Arial"/>
          <w:b/>
          <w:iCs/>
          <w:smallCaps/>
          <w:kern w:val="3"/>
          <w:sz w:val="32"/>
          <w:lang w:val="en-GB" w:eastAsia="zh-CN" w:bidi="hi-IN"/>
        </w:rPr>
        <w:t xml:space="preserve"> Subcommittee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660"/>
        <w:gridCol w:w="2693"/>
        <w:gridCol w:w="1418"/>
        <w:gridCol w:w="2693"/>
      </w:tblGrid>
      <w:tr w:rsidR="007D2C55" w:rsidRPr="00F51E08" w14:paraId="3B068947" w14:textId="77777777" w:rsidTr="00D665F0">
        <w:tc>
          <w:tcPr>
            <w:tcW w:w="2660" w:type="dxa"/>
            <w:shd w:val="clear" w:color="auto" w:fill="D9D9D9"/>
          </w:tcPr>
          <w:p w14:paraId="40704208" w14:textId="77777777" w:rsidR="007D2C55" w:rsidRPr="00F51E08" w:rsidRDefault="007D2C55" w:rsidP="00D665F0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b/>
                <w:i w:val="0"/>
                <w:sz w:val="22"/>
                <w:szCs w:val="22"/>
                <w:lang w:val="en-GB"/>
              </w:rPr>
            </w:pPr>
            <w:r w:rsidRPr="00F51E08">
              <w:rPr>
                <w:rFonts w:ascii="Arial" w:hAnsi="Arial" w:cs="Arial"/>
                <w:b/>
                <w:i w:val="0"/>
                <w:sz w:val="22"/>
                <w:szCs w:val="22"/>
                <w:lang w:val="en-GB"/>
              </w:rPr>
              <w:t>Meeting name/purpose</w:t>
            </w:r>
          </w:p>
        </w:tc>
        <w:tc>
          <w:tcPr>
            <w:tcW w:w="6804" w:type="dxa"/>
            <w:gridSpan w:val="3"/>
          </w:tcPr>
          <w:p w14:paraId="2DA200D4" w14:textId="77777777" w:rsidR="007D2C55" w:rsidRPr="00F51E08" w:rsidRDefault="007D2C55" w:rsidP="00D665F0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0"/>
                <w:lang w:val="en-GB"/>
              </w:rPr>
            </w:pPr>
            <w:r w:rsidRPr="00F51E08">
              <w:rPr>
                <w:rFonts w:ascii="Arial" w:hAnsi="Arial" w:cs="Arial"/>
                <w:i w:val="0"/>
                <w:sz w:val="20"/>
                <w:szCs w:val="20"/>
                <w:lang w:val="en-GB"/>
              </w:rPr>
              <w:t>Documentation subcommittee meeting</w:t>
            </w:r>
          </w:p>
        </w:tc>
      </w:tr>
      <w:tr w:rsidR="007D2C55" w:rsidRPr="00F51E08" w14:paraId="79E0CE3F" w14:textId="77777777" w:rsidTr="00D665F0">
        <w:tc>
          <w:tcPr>
            <w:tcW w:w="2660" w:type="dxa"/>
            <w:shd w:val="clear" w:color="auto" w:fill="D9D9D9"/>
          </w:tcPr>
          <w:p w14:paraId="04CD2E7B" w14:textId="77777777" w:rsidR="007D2C55" w:rsidRPr="00F51E08" w:rsidRDefault="007D2C55" w:rsidP="00D665F0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b/>
                <w:i w:val="0"/>
                <w:sz w:val="22"/>
                <w:szCs w:val="22"/>
                <w:lang w:val="en-GB"/>
              </w:rPr>
            </w:pPr>
            <w:r w:rsidRPr="00F51E08">
              <w:rPr>
                <w:rFonts w:ascii="Arial" w:hAnsi="Arial" w:cs="Arial"/>
                <w:b/>
                <w:i w:val="0"/>
                <w:sz w:val="22"/>
                <w:szCs w:val="22"/>
                <w:lang w:val="en-GB"/>
              </w:rPr>
              <w:t>Date</w:t>
            </w:r>
          </w:p>
        </w:tc>
        <w:tc>
          <w:tcPr>
            <w:tcW w:w="2693" w:type="dxa"/>
          </w:tcPr>
          <w:p w14:paraId="4E7CD550" w14:textId="77777777" w:rsidR="007D2C55" w:rsidRPr="00C177C2" w:rsidRDefault="007D2C55" w:rsidP="00D665F0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0"/>
                <w:lang w:val="en-GB"/>
              </w:rPr>
              <w:t>14-16/11/2018</w:t>
            </w:r>
          </w:p>
        </w:tc>
        <w:tc>
          <w:tcPr>
            <w:tcW w:w="1418" w:type="dxa"/>
            <w:shd w:val="clear" w:color="auto" w:fill="D9D9D9"/>
          </w:tcPr>
          <w:p w14:paraId="2610337C" w14:textId="77777777" w:rsidR="007D2C55" w:rsidRPr="00F51E08" w:rsidRDefault="007D2C55" w:rsidP="00D665F0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2"/>
                <w:szCs w:val="22"/>
                <w:lang w:val="en-GB"/>
              </w:rPr>
            </w:pPr>
            <w:r w:rsidRPr="00F51E08">
              <w:rPr>
                <w:rFonts w:ascii="Arial" w:hAnsi="Arial" w:cs="Arial"/>
                <w:b/>
                <w:i w:val="0"/>
                <w:sz w:val="22"/>
                <w:szCs w:val="22"/>
                <w:lang w:val="en-GB"/>
              </w:rPr>
              <w:t>Time</w:t>
            </w:r>
          </w:p>
        </w:tc>
        <w:tc>
          <w:tcPr>
            <w:tcW w:w="2693" w:type="dxa"/>
          </w:tcPr>
          <w:p w14:paraId="5693D238" w14:textId="77777777" w:rsidR="007D2C55" w:rsidRPr="00C177C2" w:rsidRDefault="007D2C55" w:rsidP="00D665F0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18"/>
                <w:szCs w:val="20"/>
                <w:lang w:val="en-GB"/>
              </w:rPr>
            </w:pPr>
            <w:r>
              <w:rPr>
                <w:rFonts w:ascii="Arial" w:hAnsi="Arial" w:cs="Arial"/>
                <w:i w:val="0"/>
                <w:sz w:val="18"/>
                <w:szCs w:val="20"/>
                <w:lang w:val="en-GB"/>
              </w:rPr>
              <w:t>14/10 evening</w:t>
            </w:r>
          </w:p>
          <w:p w14:paraId="7FF494B1" w14:textId="77777777" w:rsidR="007D2C55" w:rsidRDefault="007D2C55" w:rsidP="00D665F0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18"/>
                <w:szCs w:val="20"/>
                <w:lang w:val="en-GB"/>
              </w:rPr>
            </w:pPr>
            <w:r>
              <w:rPr>
                <w:rFonts w:ascii="Arial" w:hAnsi="Arial" w:cs="Arial"/>
                <w:i w:val="0"/>
                <w:sz w:val="18"/>
                <w:szCs w:val="20"/>
                <w:lang w:val="en-GB"/>
              </w:rPr>
              <w:t>15/10 morning +</w:t>
            </w:r>
          </w:p>
          <w:p w14:paraId="64F94F26" w14:textId="77777777" w:rsidR="007D2C55" w:rsidRPr="00C177C2" w:rsidRDefault="007D2C55" w:rsidP="00D665F0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18"/>
                <w:szCs w:val="20"/>
                <w:lang w:val="en-GB"/>
              </w:rPr>
            </w:pPr>
            <w:r>
              <w:rPr>
                <w:rFonts w:ascii="Arial" w:hAnsi="Arial" w:cs="Arial"/>
                <w:i w:val="0"/>
                <w:sz w:val="18"/>
                <w:szCs w:val="20"/>
                <w:lang w:val="en-GB"/>
              </w:rPr>
              <w:t xml:space="preserve">                   guided tour </w:t>
            </w:r>
          </w:p>
          <w:p w14:paraId="4B5E4097" w14:textId="77777777" w:rsidR="007D2C55" w:rsidRPr="007D2C55" w:rsidRDefault="007D2C55" w:rsidP="00D665F0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18"/>
                <w:szCs w:val="18"/>
                <w:lang w:val="en-GB"/>
              </w:rPr>
            </w:pPr>
            <w:r w:rsidRPr="007D2C55">
              <w:rPr>
                <w:rFonts w:ascii="Arial" w:hAnsi="Arial" w:cs="Arial"/>
                <w:i w:val="0"/>
                <w:sz w:val="18"/>
                <w:szCs w:val="18"/>
                <w:lang w:val="en-GB"/>
              </w:rPr>
              <w:t>16/10 afternoon</w:t>
            </w:r>
          </w:p>
        </w:tc>
      </w:tr>
      <w:tr w:rsidR="007D2C55" w:rsidRPr="00F51E08" w14:paraId="5EF295DE" w14:textId="77777777" w:rsidTr="00D665F0">
        <w:tc>
          <w:tcPr>
            <w:tcW w:w="2660" w:type="dxa"/>
            <w:shd w:val="clear" w:color="auto" w:fill="D9D9D9"/>
          </w:tcPr>
          <w:p w14:paraId="40554E95" w14:textId="77777777" w:rsidR="007D2C55" w:rsidRPr="00F51E08" w:rsidRDefault="007D2C55" w:rsidP="00D665F0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b/>
                <w:i w:val="0"/>
                <w:sz w:val="22"/>
                <w:szCs w:val="22"/>
                <w:lang w:val="en-GB"/>
              </w:rPr>
            </w:pPr>
            <w:r w:rsidRPr="00F51E08">
              <w:rPr>
                <w:rFonts w:ascii="Arial" w:hAnsi="Arial" w:cs="Arial"/>
                <w:b/>
                <w:i w:val="0"/>
                <w:sz w:val="22"/>
                <w:szCs w:val="22"/>
                <w:lang w:val="en-GB"/>
              </w:rPr>
              <w:t>Location</w:t>
            </w:r>
          </w:p>
        </w:tc>
        <w:tc>
          <w:tcPr>
            <w:tcW w:w="6804" w:type="dxa"/>
            <w:gridSpan w:val="3"/>
          </w:tcPr>
          <w:p w14:paraId="23B4822C" w14:textId="77777777" w:rsidR="007D2C55" w:rsidRPr="00C177C2" w:rsidRDefault="007D2C55" w:rsidP="00D665F0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i w:val="0"/>
                <w:sz w:val="20"/>
                <w:szCs w:val="20"/>
                <w:lang w:val="nl-BE"/>
              </w:rPr>
              <w:t>Hilton Hotel, Sofia</w:t>
            </w:r>
          </w:p>
        </w:tc>
      </w:tr>
      <w:tr w:rsidR="007D2C55" w:rsidRPr="00F51E08" w14:paraId="508DC7E5" w14:textId="77777777" w:rsidTr="00D665F0">
        <w:tc>
          <w:tcPr>
            <w:tcW w:w="2660" w:type="dxa"/>
            <w:shd w:val="clear" w:color="auto" w:fill="D9D9D9"/>
          </w:tcPr>
          <w:p w14:paraId="1B6C5538" w14:textId="77777777" w:rsidR="007D2C55" w:rsidRPr="00F51E08" w:rsidRDefault="007D2C55" w:rsidP="00D665F0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b/>
                <w:i w:val="0"/>
                <w:sz w:val="22"/>
                <w:szCs w:val="22"/>
                <w:lang w:val="en-GB"/>
              </w:rPr>
            </w:pPr>
            <w:r w:rsidRPr="00F51E08">
              <w:rPr>
                <w:rFonts w:ascii="Arial" w:hAnsi="Arial" w:cs="Arial"/>
                <w:b/>
                <w:i w:val="0"/>
                <w:sz w:val="22"/>
                <w:szCs w:val="22"/>
                <w:lang w:val="en-GB"/>
              </w:rPr>
              <w:t>Attendees</w:t>
            </w:r>
          </w:p>
        </w:tc>
        <w:tc>
          <w:tcPr>
            <w:tcW w:w="2693" w:type="dxa"/>
          </w:tcPr>
          <w:p w14:paraId="260E0A94" w14:textId="21395F93" w:rsidR="007D2C55" w:rsidRDefault="007D2C55" w:rsidP="00D665F0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0"/>
                <w:lang w:val="nl-BE"/>
              </w:rPr>
            </w:pPr>
            <w:r w:rsidRPr="00270F8B">
              <w:rPr>
                <w:rFonts w:ascii="Arial" w:hAnsi="Arial" w:cs="Arial"/>
                <w:i w:val="0"/>
                <w:sz w:val="20"/>
                <w:szCs w:val="20"/>
                <w:lang w:val="nl-BE"/>
              </w:rPr>
              <w:t>Susanne Rehm</w:t>
            </w:r>
          </w:p>
          <w:p w14:paraId="31145D46" w14:textId="5D868FB8" w:rsidR="000206D2" w:rsidRPr="000206D2" w:rsidRDefault="000206D2" w:rsidP="000206D2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0"/>
                <w:lang w:val="en-GB"/>
              </w:rPr>
              <w:t xml:space="preserve">Daniela </w:t>
            </w:r>
            <w:proofErr w:type="spellStart"/>
            <w:r>
              <w:rPr>
                <w:rFonts w:ascii="Arial" w:hAnsi="Arial" w:cs="Arial"/>
                <w:i w:val="0"/>
                <w:sz w:val="20"/>
                <w:szCs w:val="20"/>
                <w:lang w:val="en-GB"/>
              </w:rPr>
              <w:t>Hacke</w:t>
            </w:r>
            <w:proofErr w:type="spellEnd"/>
            <w:r>
              <w:rPr>
                <w:rFonts w:ascii="Arial" w:hAnsi="Arial" w:cs="Arial"/>
                <w:i w:val="0"/>
                <w:sz w:val="20"/>
                <w:szCs w:val="20"/>
                <w:lang w:val="en-GB"/>
              </w:rPr>
              <w:t xml:space="preserve"> </w:t>
            </w:r>
          </w:p>
          <w:p w14:paraId="17551187" w14:textId="358E25B6" w:rsidR="000206D2" w:rsidRPr="00270F8B" w:rsidRDefault="000206D2" w:rsidP="00D665F0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0"/>
                <w:lang w:val="nl-BE"/>
              </w:rPr>
            </w:pPr>
            <w:r>
              <w:rPr>
                <w:rFonts w:ascii="Arial" w:hAnsi="Arial" w:cs="Arial"/>
                <w:i w:val="0"/>
                <w:sz w:val="20"/>
                <w:szCs w:val="20"/>
                <w:lang w:val="en-GB"/>
              </w:rPr>
              <w:t xml:space="preserve">Alison </w:t>
            </w:r>
            <w:proofErr w:type="spellStart"/>
            <w:r>
              <w:rPr>
                <w:rFonts w:ascii="Arial" w:hAnsi="Arial" w:cs="Arial"/>
                <w:i w:val="0"/>
                <w:sz w:val="20"/>
                <w:szCs w:val="20"/>
                <w:lang w:val="en-GB"/>
              </w:rPr>
              <w:t>Fixsen</w:t>
            </w:r>
            <w:proofErr w:type="spellEnd"/>
          </w:p>
          <w:p w14:paraId="799367C1" w14:textId="129D48C7" w:rsidR="007D2C55" w:rsidRDefault="007D2C55" w:rsidP="00D665F0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0"/>
                <w:lang w:val="en-GB"/>
              </w:rPr>
              <w:t xml:space="preserve">Christa </w:t>
            </w:r>
            <w:proofErr w:type="spellStart"/>
            <w:r>
              <w:rPr>
                <w:rFonts w:ascii="Arial" w:hAnsi="Arial" w:cs="Arial"/>
                <w:i w:val="0"/>
                <w:sz w:val="20"/>
                <w:szCs w:val="20"/>
                <w:lang w:val="en-GB"/>
              </w:rPr>
              <w:t>Raak</w:t>
            </w:r>
            <w:proofErr w:type="spellEnd"/>
          </w:p>
          <w:p w14:paraId="3DDAA669" w14:textId="77777777" w:rsidR="000206D2" w:rsidRDefault="000206D2" w:rsidP="000206D2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0"/>
                <w:lang w:val="nl-BE"/>
              </w:rPr>
            </w:pPr>
            <w:r w:rsidRPr="00270F8B">
              <w:rPr>
                <w:rFonts w:ascii="Arial" w:hAnsi="Arial" w:cs="Arial"/>
                <w:i w:val="0"/>
                <w:sz w:val="20"/>
                <w:szCs w:val="20"/>
                <w:lang w:val="nl-BE"/>
              </w:rPr>
              <w:t>Beate Schleh</w:t>
            </w:r>
            <w:r>
              <w:rPr>
                <w:rFonts w:ascii="Arial" w:hAnsi="Arial" w:cs="Arial"/>
                <w:i w:val="0"/>
                <w:sz w:val="20"/>
                <w:szCs w:val="20"/>
                <w:lang w:val="nl-BE"/>
              </w:rPr>
              <w:t xml:space="preserve"> </w:t>
            </w:r>
          </w:p>
          <w:p w14:paraId="526D783F" w14:textId="082EDD3E" w:rsidR="007D2C55" w:rsidRPr="00110260" w:rsidRDefault="007D2C55" w:rsidP="000206D2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0"/>
                <w:lang w:val="en-GB"/>
              </w:rPr>
              <w:t>Margaret Wyllie</w:t>
            </w:r>
          </w:p>
        </w:tc>
        <w:tc>
          <w:tcPr>
            <w:tcW w:w="1418" w:type="dxa"/>
            <w:shd w:val="clear" w:color="auto" w:fill="D9D9D9"/>
          </w:tcPr>
          <w:p w14:paraId="4CAAD95C" w14:textId="77777777" w:rsidR="007D2C55" w:rsidRPr="00F51E08" w:rsidRDefault="007D2C55" w:rsidP="00D665F0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2"/>
                <w:szCs w:val="22"/>
                <w:lang w:val="en-GB"/>
              </w:rPr>
            </w:pPr>
            <w:r w:rsidRPr="00F51E08">
              <w:rPr>
                <w:rFonts w:ascii="Arial" w:hAnsi="Arial" w:cs="Arial"/>
                <w:b/>
                <w:i w:val="0"/>
                <w:sz w:val="22"/>
                <w:szCs w:val="22"/>
                <w:lang w:val="en-GB"/>
              </w:rPr>
              <w:t>Apologies</w:t>
            </w:r>
          </w:p>
        </w:tc>
        <w:tc>
          <w:tcPr>
            <w:tcW w:w="2693" w:type="dxa"/>
          </w:tcPr>
          <w:p w14:paraId="51617B68" w14:textId="77777777" w:rsidR="007D2C55" w:rsidRDefault="007D2C55" w:rsidP="00D665F0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0"/>
                <w:lang w:val="en-GB"/>
              </w:rPr>
              <w:t>Caroline Vandeschoor</w:t>
            </w:r>
          </w:p>
          <w:p w14:paraId="23C82E95" w14:textId="7F760A7A" w:rsidR="007D2C55" w:rsidRDefault="007D2C55" w:rsidP="00D665F0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0"/>
                <w:lang w:val="en-GB"/>
              </w:rPr>
              <w:t>Rienk Stuut</w:t>
            </w:r>
          </w:p>
          <w:p w14:paraId="242EBEB0" w14:textId="756D5C2C" w:rsidR="00165B3B" w:rsidRDefault="00165B3B" w:rsidP="00D665F0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0"/>
                <w:lang w:val="en-GB"/>
              </w:rPr>
              <w:t>Francis Treuherz</w:t>
            </w:r>
          </w:p>
          <w:p w14:paraId="51AFCFE3" w14:textId="77777777" w:rsidR="007D2C55" w:rsidRDefault="007D2C55" w:rsidP="00D665F0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0"/>
                <w:lang w:val="en-GB"/>
              </w:rPr>
            </w:pPr>
          </w:p>
          <w:p w14:paraId="60C7156C" w14:textId="77777777" w:rsidR="007D2C55" w:rsidRPr="00F51E08" w:rsidRDefault="007D2C55" w:rsidP="00D665F0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0"/>
                <w:lang w:val="en-GB"/>
              </w:rPr>
            </w:pPr>
          </w:p>
        </w:tc>
      </w:tr>
      <w:tr w:rsidR="007D2C55" w:rsidRPr="00F51E08" w14:paraId="73E9D56F" w14:textId="77777777" w:rsidTr="00D665F0">
        <w:tc>
          <w:tcPr>
            <w:tcW w:w="2660" w:type="dxa"/>
            <w:shd w:val="clear" w:color="auto" w:fill="D9D9D9"/>
          </w:tcPr>
          <w:p w14:paraId="6A3A791A" w14:textId="77777777" w:rsidR="007D2C55" w:rsidRPr="00F51E08" w:rsidRDefault="007D2C55" w:rsidP="00D665F0">
            <w:pPr>
              <w:pStyle w:val="Text"/>
              <w:widowControl w:val="0"/>
              <w:suppressLineNumbers w:val="0"/>
              <w:tabs>
                <w:tab w:val="left" w:pos="573"/>
                <w:tab w:val="left" w:pos="1148"/>
                <w:tab w:val="left" w:pos="1713"/>
                <w:tab w:val="left" w:pos="2283"/>
                <w:tab w:val="left" w:pos="2853"/>
                <w:tab w:val="left" w:pos="3423"/>
                <w:tab w:val="left" w:pos="4001"/>
                <w:tab w:val="left" w:pos="4563"/>
                <w:tab w:val="left" w:pos="5133"/>
                <w:tab w:val="left" w:pos="5703"/>
                <w:tab w:val="left" w:pos="6273"/>
                <w:tab w:val="left" w:pos="6838"/>
                <w:tab w:val="left" w:pos="7413"/>
                <w:tab w:val="left" w:pos="7983"/>
                <w:tab w:val="left" w:pos="8553"/>
                <w:tab w:val="left" w:pos="9130"/>
                <w:tab w:val="left" w:pos="9691"/>
                <w:tab w:val="left" w:pos="10268"/>
                <w:tab w:val="left" w:pos="10829"/>
              </w:tabs>
              <w:suppressAutoHyphens w:val="0"/>
              <w:rPr>
                <w:rFonts w:ascii="Arial" w:hAnsi="Arial" w:cs="Arial"/>
                <w:b/>
                <w:i w:val="0"/>
                <w:sz w:val="22"/>
                <w:szCs w:val="22"/>
                <w:lang w:val="en-GB"/>
              </w:rPr>
            </w:pPr>
            <w:r w:rsidRPr="00F51E08">
              <w:rPr>
                <w:rFonts w:ascii="Arial" w:hAnsi="Arial" w:cs="Arial"/>
                <w:b/>
                <w:i w:val="0"/>
                <w:sz w:val="22"/>
                <w:szCs w:val="22"/>
                <w:lang w:val="en-GB"/>
              </w:rPr>
              <w:t>Minutes written by</w:t>
            </w:r>
          </w:p>
        </w:tc>
        <w:tc>
          <w:tcPr>
            <w:tcW w:w="2693" w:type="dxa"/>
          </w:tcPr>
          <w:p w14:paraId="6044BD46" w14:textId="77777777" w:rsidR="007D2C55" w:rsidRDefault="007D2C55" w:rsidP="00D665F0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0"/>
                <w:lang w:val="en-GB"/>
              </w:rPr>
              <w:t xml:space="preserve">Christa </w:t>
            </w:r>
            <w:proofErr w:type="spellStart"/>
            <w:r>
              <w:rPr>
                <w:rFonts w:ascii="Arial" w:hAnsi="Arial" w:cs="Arial"/>
                <w:i w:val="0"/>
                <w:sz w:val="20"/>
                <w:szCs w:val="20"/>
                <w:lang w:val="en-GB"/>
              </w:rPr>
              <w:t>Raak</w:t>
            </w:r>
            <w:proofErr w:type="spellEnd"/>
            <w:r>
              <w:rPr>
                <w:rFonts w:ascii="Arial" w:hAnsi="Arial" w:cs="Arial"/>
                <w:i w:val="0"/>
                <w:sz w:val="20"/>
                <w:szCs w:val="20"/>
                <w:lang w:val="en-GB"/>
              </w:rPr>
              <w:t xml:space="preserve"> + </w:t>
            </w:r>
          </w:p>
          <w:p w14:paraId="481E16AC" w14:textId="77777777" w:rsidR="007D2C55" w:rsidRPr="00F51E08" w:rsidRDefault="007D2C55" w:rsidP="00D665F0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0"/>
                <w:lang w:val="en-GB"/>
              </w:rPr>
              <w:t xml:space="preserve">       Margaret Wyllie</w:t>
            </w:r>
          </w:p>
        </w:tc>
        <w:tc>
          <w:tcPr>
            <w:tcW w:w="1418" w:type="dxa"/>
            <w:shd w:val="clear" w:color="auto" w:fill="D9D9D9"/>
          </w:tcPr>
          <w:p w14:paraId="4558A212" w14:textId="77777777" w:rsidR="007D2C55" w:rsidRPr="00F51E08" w:rsidRDefault="007D2C55" w:rsidP="00D665F0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2"/>
                <w:szCs w:val="22"/>
                <w:lang w:val="en-GB"/>
              </w:rPr>
            </w:pPr>
            <w:r w:rsidRPr="00F51E08">
              <w:rPr>
                <w:rFonts w:ascii="Arial" w:hAnsi="Arial" w:cs="Arial"/>
                <w:b/>
                <w:i w:val="0"/>
                <w:sz w:val="22"/>
                <w:szCs w:val="22"/>
                <w:lang w:val="en-GB"/>
              </w:rPr>
              <w:t>Moderator</w:t>
            </w:r>
            <w:r>
              <w:rPr>
                <w:rFonts w:ascii="Arial" w:hAnsi="Arial" w:cs="Arial"/>
                <w:b/>
                <w:i w:val="0"/>
                <w:sz w:val="22"/>
                <w:szCs w:val="22"/>
                <w:lang w:val="en-GB"/>
              </w:rPr>
              <w:t>s</w:t>
            </w:r>
          </w:p>
        </w:tc>
        <w:tc>
          <w:tcPr>
            <w:tcW w:w="2693" w:type="dxa"/>
          </w:tcPr>
          <w:p w14:paraId="744E615B" w14:textId="77777777" w:rsidR="007D2C55" w:rsidRDefault="007D2C55" w:rsidP="00D665F0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0"/>
                <w:lang w:val="en-GB"/>
              </w:rPr>
              <w:t xml:space="preserve">Susanne Rehm + </w:t>
            </w:r>
          </w:p>
          <w:p w14:paraId="7DF9D192" w14:textId="77777777" w:rsidR="007D2C55" w:rsidRPr="00F51E08" w:rsidRDefault="007D2C55" w:rsidP="00D665F0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0"/>
                <w:lang w:val="en-GB"/>
              </w:rPr>
              <w:t xml:space="preserve">           Daniela </w:t>
            </w:r>
            <w:proofErr w:type="spellStart"/>
            <w:r>
              <w:rPr>
                <w:rFonts w:ascii="Arial" w:hAnsi="Arial" w:cs="Arial"/>
                <w:i w:val="0"/>
                <w:sz w:val="20"/>
                <w:szCs w:val="20"/>
                <w:lang w:val="en-GB"/>
              </w:rPr>
              <w:t>Hacke</w:t>
            </w:r>
            <w:proofErr w:type="spellEnd"/>
          </w:p>
        </w:tc>
      </w:tr>
      <w:tr w:rsidR="007D2C55" w:rsidRPr="00F51E08" w14:paraId="7D8C05AE" w14:textId="77777777" w:rsidTr="00D665F0">
        <w:tc>
          <w:tcPr>
            <w:tcW w:w="2660" w:type="dxa"/>
            <w:shd w:val="clear" w:color="auto" w:fill="D9D9D9"/>
          </w:tcPr>
          <w:p w14:paraId="6CADE5DA" w14:textId="77777777" w:rsidR="007D2C55" w:rsidRPr="00F51E08" w:rsidRDefault="007D2C55" w:rsidP="00D665F0">
            <w:pPr>
              <w:pStyle w:val="Text"/>
              <w:widowControl w:val="0"/>
              <w:suppressLineNumbers w:val="0"/>
              <w:tabs>
                <w:tab w:val="left" w:pos="573"/>
                <w:tab w:val="left" w:pos="1148"/>
                <w:tab w:val="left" w:pos="1713"/>
                <w:tab w:val="left" w:pos="2283"/>
                <w:tab w:val="left" w:pos="2853"/>
                <w:tab w:val="left" w:pos="3423"/>
                <w:tab w:val="left" w:pos="4001"/>
                <w:tab w:val="left" w:pos="4563"/>
                <w:tab w:val="left" w:pos="5133"/>
                <w:tab w:val="left" w:pos="5703"/>
                <w:tab w:val="left" w:pos="6273"/>
                <w:tab w:val="left" w:pos="6838"/>
                <w:tab w:val="left" w:pos="7413"/>
                <w:tab w:val="left" w:pos="7983"/>
                <w:tab w:val="left" w:pos="8553"/>
                <w:tab w:val="left" w:pos="9130"/>
                <w:tab w:val="left" w:pos="9691"/>
                <w:tab w:val="left" w:pos="10268"/>
                <w:tab w:val="left" w:pos="10829"/>
              </w:tabs>
              <w:suppressAutoHyphens w:val="0"/>
              <w:rPr>
                <w:rFonts w:ascii="Arial" w:hAnsi="Arial" w:cs="Arial"/>
                <w:b/>
                <w:i w:val="0"/>
                <w:sz w:val="22"/>
                <w:szCs w:val="22"/>
                <w:lang w:val="en-GB"/>
              </w:rPr>
            </w:pPr>
            <w:r w:rsidRPr="00F51E08">
              <w:rPr>
                <w:rFonts w:ascii="Arial" w:hAnsi="Arial" w:cs="Arial"/>
                <w:b/>
                <w:i w:val="0"/>
                <w:sz w:val="22"/>
                <w:szCs w:val="22"/>
                <w:lang w:val="en-GB"/>
              </w:rPr>
              <w:t>Distribution</w:t>
            </w:r>
          </w:p>
        </w:tc>
        <w:tc>
          <w:tcPr>
            <w:tcW w:w="2693" w:type="dxa"/>
          </w:tcPr>
          <w:p w14:paraId="7AB25500" w14:textId="77777777" w:rsidR="005C59DB" w:rsidRDefault="007D2C55" w:rsidP="005C59DB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0"/>
                <w:lang w:val="en-GB"/>
              </w:rPr>
              <w:t>Susanne Rehm</w:t>
            </w:r>
            <w:r w:rsidR="005C59DB">
              <w:rPr>
                <w:rFonts w:ascii="Arial" w:hAnsi="Arial" w:cs="Arial"/>
                <w:i w:val="0"/>
                <w:sz w:val="20"/>
                <w:szCs w:val="20"/>
                <w:lang w:val="en-GB"/>
              </w:rPr>
              <w:t xml:space="preserve"> + </w:t>
            </w:r>
          </w:p>
          <w:p w14:paraId="52E0101D" w14:textId="3D016CA9" w:rsidR="007D2C55" w:rsidRPr="00F51E08" w:rsidRDefault="005C59DB" w:rsidP="005C59DB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0"/>
                <w:lang w:val="en-GB"/>
              </w:rPr>
            </w:pPr>
            <w:r w:rsidRPr="005C59DB">
              <w:rPr>
                <w:rFonts w:ascii="Arial" w:hAnsi="Arial" w:cs="Arial"/>
                <w:i w:val="0"/>
                <w:sz w:val="2"/>
                <w:szCs w:val="2"/>
                <w:lang w:val="en-GB"/>
              </w:rPr>
              <w:br/>
            </w:r>
            <w:r>
              <w:rPr>
                <w:rFonts w:ascii="Arial" w:hAnsi="Arial" w:cs="Arial"/>
                <w:i w:val="0"/>
                <w:sz w:val="20"/>
                <w:szCs w:val="20"/>
                <w:lang w:val="en-GB"/>
              </w:rPr>
              <w:t xml:space="preserve">           Margaret Wyllie</w:t>
            </w:r>
          </w:p>
        </w:tc>
        <w:tc>
          <w:tcPr>
            <w:tcW w:w="1418" w:type="dxa"/>
            <w:shd w:val="clear" w:color="auto" w:fill="D9D9D9"/>
          </w:tcPr>
          <w:p w14:paraId="78D6FEB3" w14:textId="77777777" w:rsidR="007D2C55" w:rsidRPr="00F51E08" w:rsidRDefault="007D2C55" w:rsidP="00D665F0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2"/>
                <w:szCs w:val="22"/>
                <w:lang w:val="en-GB"/>
              </w:rPr>
            </w:pPr>
            <w:r w:rsidRPr="00F51E08">
              <w:rPr>
                <w:rFonts w:ascii="Arial" w:hAnsi="Arial" w:cs="Arial"/>
                <w:b/>
                <w:i w:val="0"/>
                <w:sz w:val="22"/>
                <w:szCs w:val="22"/>
                <w:lang w:val="en-GB"/>
              </w:rPr>
              <w:t>Enclosures</w:t>
            </w:r>
          </w:p>
        </w:tc>
        <w:tc>
          <w:tcPr>
            <w:tcW w:w="2693" w:type="dxa"/>
          </w:tcPr>
          <w:p w14:paraId="6AF614E2" w14:textId="77777777" w:rsidR="007D2C55" w:rsidRPr="00F51E08" w:rsidRDefault="007D2C55" w:rsidP="00D665F0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0"/>
                <w:lang w:val="en-GB"/>
              </w:rPr>
            </w:pPr>
          </w:p>
        </w:tc>
      </w:tr>
    </w:tbl>
    <w:p w14:paraId="7FC2CD7B" w14:textId="77777777" w:rsidR="007D2C55" w:rsidRDefault="007D2C55" w:rsidP="007D2C55">
      <w:pPr>
        <w:pStyle w:val="Text"/>
        <w:widowControl w:val="0"/>
        <w:suppressLineNumbers w:val="0"/>
        <w:suppressAutoHyphens w:val="0"/>
        <w:rPr>
          <w:rFonts w:ascii="Arial" w:hAnsi="Arial" w:cs="Arial"/>
          <w:b/>
          <w:i w:val="0"/>
          <w:smallCaps/>
          <w:sz w:val="32"/>
          <w:szCs w:val="22"/>
          <w:lang w:val="en-GB"/>
        </w:rPr>
      </w:pPr>
    </w:p>
    <w:p w14:paraId="6F51EFD3" w14:textId="77777777" w:rsidR="007D2C55" w:rsidRPr="00B96845" w:rsidRDefault="007D2C55" w:rsidP="007D2C55">
      <w:pPr>
        <w:pStyle w:val="Text"/>
        <w:widowControl w:val="0"/>
        <w:suppressLineNumbers w:val="0"/>
        <w:suppressAutoHyphens w:val="0"/>
        <w:rPr>
          <w:rFonts w:ascii="Arial" w:hAnsi="Arial" w:cs="Arial"/>
          <w:i w:val="0"/>
          <w:sz w:val="22"/>
          <w:szCs w:val="22"/>
          <w:u w:val="single"/>
          <w:lang w:val="en-GB"/>
        </w:rPr>
      </w:pPr>
      <w:r w:rsidRPr="00F51E08">
        <w:rPr>
          <w:rFonts w:ascii="Arial" w:hAnsi="Arial" w:cs="Arial"/>
          <w:b/>
          <w:i w:val="0"/>
          <w:smallCaps/>
          <w:sz w:val="32"/>
          <w:szCs w:val="22"/>
          <w:lang w:val="en-GB"/>
        </w:rPr>
        <w:t>Agenda</w:t>
      </w:r>
      <w:r w:rsidRPr="00C177C2">
        <w:rPr>
          <w:rFonts w:ascii="Arial" w:hAnsi="Arial" w:cs="Arial"/>
          <w:i w:val="0"/>
          <w:sz w:val="22"/>
          <w:szCs w:val="22"/>
          <w:u w:val="single"/>
          <w:lang w:val="en-GB"/>
        </w:rPr>
        <w:t xml:space="preserve"> </w:t>
      </w:r>
    </w:p>
    <w:tbl>
      <w:tblPr>
        <w:tblStyle w:val="Tabellenraster"/>
        <w:tblW w:w="9464" w:type="dxa"/>
        <w:tblLook w:val="04A0" w:firstRow="1" w:lastRow="0" w:firstColumn="1" w:lastColumn="0" w:noHBand="0" w:noVBand="1"/>
      </w:tblPr>
      <w:tblGrid>
        <w:gridCol w:w="710"/>
        <w:gridCol w:w="5218"/>
        <w:gridCol w:w="1839"/>
        <w:gridCol w:w="1697"/>
      </w:tblGrid>
      <w:tr w:rsidR="007D2C55" w14:paraId="560931CF" w14:textId="77777777" w:rsidTr="00784551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BFBFBF" w:themeColor="background1" w:themeShade="BF"/>
            </w:tcBorders>
            <w:shd w:val="clear" w:color="auto" w:fill="D9D9D9" w:themeFill="background1" w:themeFillShade="D9"/>
          </w:tcPr>
          <w:p w14:paraId="356A7381" w14:textId="77777777" w:rsidR="007D2C55" w:rsidRPr="00994FF8" w:rsidRDefault="007D2C55" w:rsidP="00D665F0">
            <w:pPr>
              <w:pStyle w:val="Text"/>
              <w:widowControl w:val="0"/>
              <w:suppressLineNumbers w:val="0"/>
              <w:suppressAutoHyphens w:val="0"/>
              <w:jc w:val="right"/>
              <w:rPr>
                <w:rFonts w:ascii="Arial" w:hAnsi="Arial" w:cs="Arial"/>
                <w:b/>
                <w:i w:val="0"/>
                <w:lang w:val="en-GB"/>
              </w:rPr>
            </w:pPr>
            <w:r w:rsidRPr="00994FF8">
              <w:rPr>
                <w:rFonts w:ascii="Arial" w:hAnsi="Arial" w:cs="Arial"/>
                <w:b/>
                <w:i w:val="0"/>
                <w:lang w:val="en-GB"/>
              </w:rPr>
              <w:t>Item</w:t>
            </w:r>
          </w:p>
        </w:tc>
        <w:tc>
          <w:tcPr>
            <w:tcW w:w="5218" w:type="dxa"/>
            <w:tcBorders>
              <w:top w:val="single" w:sz="4" w:space="0" w:color="auto"/>
              <w:left w:val="single" w:sz="4" w:space="0" w:color="BFBFBF" w:themeColor="background1" w:themeShade="BF"/>
              <w:bottom w:val="single" w:sz="4" w:space="0" w:color="auto"/>
              <w:right w:val="single" w:sz="4" w:space="0" w:color="BFBFBF" w:themeColor="background1" w:themeShade="BF"/>
            </w:tcBorders>
            <w:shd w:val="clear" w:color="auto" w:fill="D9D9D9" w:themeFill="background1" w:themeFillShade="D9"/>
          </w:tcPr>
          <w:p w14:paraId="4FDDED76" w14:textId="77777777" w:rsidR="007D2C55" w:rsidRPr="00994FF8" w:rsidRDefault="007D2C55" w:rsidP="00D665F0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b/>
                <w:i w:val="0"/>
                <w:lang w:val="en-GB"/>
              </w:rPr>
            </w:pPr>
            <w:r w:rsidRPr="00994FF8">
              <w:rPr>
                <w:rFonts w:ascii="Arial" w:hAnsi="Arial" w:cs="Arial"/>
                <w:b/>
                <w:i w:val="0"/>
                <w:lang w:val="en-GB"/>
              </w:rPr>
              <w:t>Agenda item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BFBFBF" w:themeColor="background1" w:themeShade="BF"/>
              <w:bottom w:val="single" w:sz="4" w:space="0" w:color="auto"/>
              <w:right w:val="single" w:sz="4" w:space="0" w:color="BFBFBF" w:themeColor="background1" w:themeShade="BF"/>
            </w:tcBorders>
            <w:shd w:val="clear" w:color="auto" w:fill="D9D9D9" w:themeFill="background1" w:themeFillShade="D9"/>
          </w:tcPr>
          <w:p w14:paraId="0FEB9A4B" w14:textId="77777777" w:rsidR="007D2C55" w:rsidRPr="00994FF8" w:rsidRDefault="007D2C55" w:rsidP="00D665F0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b/>
                <w:i w:val="0"/>
                <w:lang w:val="en-GB"/>
              </w:rPr>
            </w:pPr>
            <w:r w:rsidRPr="00994FF8">
              <w:rPr>
                <w:rFonts w:ascii="Arial" w:hAnsi="Arial" w:cs="Arial"/>
                <w:b/>
                <w:i w:val="0"/>
                <w:lang w:val="en-GB"/>
              </w:rPr>
              <w:t>Presenter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BFBFBF" w:themeColor="background1" w:themeShade="BF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C8ADB3A" w14:textId="77777777" w:rsidR="007D2C55" w:rsidRPr="00994FF8" w:rsidRDefault="007D2C55" w:rsidP="00D665F0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b/>
                <w:i w:val="0"/>
                <w:lang w:val="en-GB"/>
              </w:rPr>
            </w:pPr>
            <w:r w:rsidRPr="00994FF8">
              <w:rPr>
                <w:rFonts w:ascii="Arial" w:hAnsi="Arial" w:cs="Arial"/>
                <w:b/>
                <w:i w:val="0"/>
                <w:lang w:val="en-GB"/>
              </w:rPr>
              <w:t>Time allocated</w:t>
            </w:r>
          </w:p>
        </w:tc>
      </w:tr>
      <w:tr w:rsidR="007D2C55" w14:paraId="2F9B6CDE" w14:textId="77777777" w:rsidTr="00784551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9C8C810" w14:textId="77777777" w:rsidR="007D2C55" w:rsidRPr="00C177C2" w:rsidRDefault="007D2C55" w:rsidP="00D665F0">
            <w:pPr>
              <w:pStyle w:val="Text"/>
              <w:widowControl w:val="0"/>
              <w:suppressLineNumbers w:val="0"/>
              <w:suppressAutoHyphens w:val="0"/>
              <w:jc w:val="right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 w:rsidRPr="00C177C2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1</w:t>
            </w:r>
          </w:p>
        </w:tc>
        <w:tc>
          <w:tcPr>
            <w:tcW w:w="5218" w:type="dxa"/>
            <w:tcBorders>
              <w:top w:val="single" w:sz="4" w:space="0" w:color="auto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6AFDCEF" w14:textId="77777777" w:rsidR="007D2C55" w:rsidRPr="00C177C2" w:rsidRDefault="007D2C55" w:rsidP="00D665F0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 w:rsidRPr="00C177C2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Welcome &amp; approval of minutes of the previous meeting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3BBB5D6" w14:textId="77777777" w:rsidR="007D2C55" w:rsidRPr="00C177C2" w:rsidRDefault="007D2C55" w:rsidP="00D665F0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Susanne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533B93A1" w14:textId="77777777" w:rsidR="007D2C55" w:rsidRPr="00C177C2" w:rsidRDefault="007D2C55" w:rsidP="00D665F0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14</w:t>
            </w:r>
            <w:r w:rsidRPr="00C177C2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/</w:t>
            </w: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11</w:t>
            </w:r>
            <w:r w:rsidRPr="00C177C2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 - 15 min</w:t>
            </w:r>
          </w:p>
        </w:tc>
      </w:tr>
      <w:tr w:rsidR="007D2C55" w14:paraId="02916942" w14:textId="77777777" w:rsidTr="00784551">
        <w:tc>
          <w:tcPr>
            <w:tcW w:w="710" w:type="dxa"/>
            <w:tcBorders>
              <w:top w:val="single" w:sz="4" w:space="0" w:color="BFBFBF" w:themeColor="background1" w:themeShade="BF"/>
              <w:left w:val="single" w:sz="4" w:space="0" w:color="auto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8AC5145" w14:textId="77777777" w:rsidR="007D2C55" w:rsidRPr="00C177C2" w:rsidRDefault="007D2C55" w:rsidP="00D665F0">
            <w:pPr>
              <w:pStyle w:val="Text"/>
              <w:widowControl w:val="0"/>
              <w:suppressLineNumbers w:val="0"/>
              <w:suppressAutoHyphens w:val="0"/>
              <w:jc w:val="right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 w:rsidRPr="00C177C2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2</w:t>
            </w:r>
          </w:p>
        </w:tc>
        <w:tc>
          <w:tcPr>
            <w:tcW w:w="52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5B6AEFE" w14:textId="77777777" w:rsidR="007D2C55" w:rsidRPr="00C177C2" w:rsidRDefault="007D2C55" w:rsidP="00D665F0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Organisational issues</w:t>
            </w:r>
          </w:p>
        </w:tc>
        <w:tc>
          <w:tcPr>
            <w:tcW w:w="183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C64018B" w14:textId="77777777" w:rsidR="007D2C55" w:rsidRPr="00C177C2" w:rsidRDefault="007D2C55" w:rsidP="00D665F0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 w:rsidRPr="00C177C2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All</w:t>
            </w:r>
          </w:p>
        </w:tc>
        <w:tc>
          <w:tcPr>
            <w:tcW w:w="16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339BFEF9" w14:textId="77777777" w:rsidR="007D2C55" w:rsidRPr="00C177C2" w:rsidRDefault="007D2C55" w:rsidP="00D665F0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14/11</w:t>
            </w:r>
            <w:r w:rsidRPr="00C177C2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 - </w:t>
            </w: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1</w:t>
            </w:r>
            <w:r w:rsidRPr="00C177C2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5 min</w:t>
            </w:r>
          </w:p>
        </w:tc>
      </w:tr>
      <w:tr w:rsidR="007D2C55" w14:paraId="55053221" w14:textId="77777777" w:rsidTr="00784551">
        <w:tc>
          <w:tcPr>
            <w:tcW w:w="710" w:type="dxa"/>
            <w:tcBorders>
              <w:top w:val="single" w:sz="4" w:space="0" w:color="BFBFBF" w:themeColor="background1" w:themeShade="BF"/>
              <w:left w:val="single" w:sz="4" w:space="0" w:color="auto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F7FB171" w14:textId="77777777" w:rsidR="007D2C55" w:rsidRPr="00C177C2" w:rsidRDefault="007D2C55" w:rsidP="00D665F0">
            <w:pPr>
              <w:pStyle w:val="Text"/>
              <w:widowControl w:val="0"/>
              <w:suppressLineNumbers w:val="0"/>
              <w:suppressAutoHyphens w:val="0"/>
              <w:jc w:val="right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 w:rsidRPr="00C177C2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3</w:t>
            </w:r>
          </w:p>
        </w:tc>
        <w:tc>
          <w:tcPr>
            <w:tcW w:w="52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0C6F2D4" w14:textId="77777777" w:rsidR="007D2C55" w:rsidRPr="00C177C2" w:rsidRDefault="007D2C55" w:rsidP="00D665F0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 w:rsidRPr="00C177C2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Short reports of member libraries </w:t>
            </w:r>
          </w:p>
        </w:tc>
        <w:tc>
          <w:tcPr>
            <w:tcW w:w="183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B5E7106" w14:textId="77777777" w:rsidR="007D2C55" w:rsidRPr="00C177C2" w:rsidRDefault="007D2C55" w:rsidP="00D665F0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All</w:t>
            </w:r>
          </w:p>
        </w:tc>
        <w:tc>
          <w:tcPr>
            <w:tcW w:w="16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2122F45C" w14:textId="77777777" w:rsidR="007D2C55" w:rsidRPr="00C177C2" w:rsidRDefault="007D2C55" w:rsidP="00D665F0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14/11</w:t>
            </w:r>
            <w:r w:rsidRPr="00C177C2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 - </w:t>
            </w: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6</w:t>
            </w:r>
            <w:r w:rsidRPr="00C177C2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0 min</w:t>
            </w:r>
          </w:p>
        </w:tc>
      </w:tr>
      <w:tr w:rsidR="007D2C55" w14:paraId="74BD9603" w14:textId="77777777" w:rsidTr="00784551">
        <w:tc>
          <w:tcPr>
            <w:tcW w:w="710" w:type="dxa"/>
            <w:tcBorders>
              <w:top w:val="single" w:sz="4" w:space="0" w:color="BFBFBF" w:themeColor="background1" w:themeShade="BF"/>
              <w:left w:val="single" w:sz="4" w:space="0" w:color="auto"/>
              <w:bottom w:val="single" w:sz="4" w:space="0" w:color="auto"/>
              <w:right w:val="single" w:sz="4" w:space="0" w:color="BFBFBF" w:themeColor="background1" w:themeShade="BF"/>
            </w:tcBorders>
          </w:tcPr>
          <w:p w14:paraId="43610B7B" w14:textId="77777777" w:rsidR="007D2C55" w:rsidRPr="00C177C2" w:rsidRDefault="007D2C55" w:rsidP="00D665F0">
            <w:pPr>
              <w:pStyle w:val="Text"/>
              <w:widowControl w:val="0"/>
              <w:suppressLineNumbers w:val="0"/>
              <w:suppressAutoHyphens w:val="0"/>
              <w:jc w:val="right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4</w:t>
            </w:r>
          </w:p>
        </w:tc>
        <w:tc>
          <w:tcPr>
            <w:tcW w:w="52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auto"/>
              <w:right w:val="single" w:sz="4" w:space="0" w:color="BFBFBF" w:themeColor="background1" w:themeShade="BF"/>
            </w:tcBorders>
          </w:tcPr>
          <w:p w14:paraId="7D02524F" w14:textId="77777777" w:rsidR="007D2C55" w:rsidRDefault="007D2C55" w:rsidP="00D665F0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Update of IGHDR</w:t>
            </w:r>
            <w:r w:rsidR="005B5E1F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:</w:t>
            </w: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 dealing with missing updates </w:t>
            </w:r>
          </w:p>
          <w:p w14:paraId="5D1C9EBA" w14:textId="77777777" w:rsidR="007D2C55" w:rsidRDefault="007D2C55" w:rsidP="00D665F0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                                                                    (group work)</w:t>
            </w:r>
          </w:p>
        </w:tc>
        <w:tc>
          <w:tcPr>
            <w:tcW w:w="183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auto"/>
              <w:right w:val="single" w:sz="4" w:space="0" w:color="BFBFBF" w:themeColor="background1" w:themeShade="BF"/>
            </w:tcBorders>
          </w:tcPr>
          <w:p w14:paraId="2E02337E" w14:textId="77777777" w:rsidR="007D2C55" w:rsidRPr="00C177C2" w:rsidRDefault="007D2C55" w:rsidP="00D665F0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All</w:t>
            </w:r>
          </w:p>
        </w:tc>
        <w:tc>
          <w:tcPr>
            <w:tcW w:w="16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auto"/>
              <w:right w:val="single" w:sz="4" w:space="0" w:color="auto"/>
            </w:tcBorders>
          </w:tcPr>
          <w:p w14:paraId="257E2E29" w14:textId="276C0532" w:rsidR="007D2C55" w:rsidRPr="00C177C2" w:rsidRDefault="007D2C55" w:rsidP="00D665F0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1</w:t>
            </w:r>
            <w:r w:rsidR="005C59DB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4</w:t>
            </w: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/11 </w:t>
            </w:r>
            <w:r w:rsidR="000206D2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-</w:t>
            </w: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 30 min</w:t>
            </w:r>
          </w:p>
        </w:tc>
      </w:tr>
      <w:tr w:rsidR="007D2C55" w14:paraId="61BCEF27" w14:textId="77777777" w:rsidTr="00784551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830D6FE" w14:textId="77777777" w:rsidR="007D2C55" w:rsidRPr="00C177C2" w:rsidRDefault="007D2C55" w:rsidP="00D665F0">
            <w:pPr>
              <w:pStyle w:val="Text"/>
              <w:widowControl w:val="0"/>
              <w:suppressLineNumbers w:val="0"/>
              <w:suppressAutoHyphens w:val="0"/>
              <w:jc w:val="right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5</w:t>
            </w:r>
          </w:p>
        </w:tc>
        <w:tc>
          <w:tcPr>
            <w:tcW w:w="5218" w:type="dxa"/>
            <w:tcBorders>
              <w:top w:val="single" w:sz="4" w:space="0" w:color="auto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4B4A94F" w14:textId="77777777" w:rsidR="007D2C55" w:rsidRPr="00C177C2" w:rsidRDefault="007D2C55" w:rsidP="00D665F0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N</w:t>
            </w:r>
            <w:r w:rsidRPr="00C177C2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ew database portal of the Carstens Foundation</w:t>
            </w:r>
            <w:r w:rsidR="005B5E1F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: </w:t>
            </w: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suggestions for improvement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1D03023" w14:textId="77777777" w:rsidR="007D2C55" w:rsidRPr="00C177C2" w:rsidRDefault="00784551" w:rsidP="00D665F0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All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3AD3930B" w14:textId="77777777" w:rsidR="007D2C55" w:rsidRPr="00C177C2" w:rsidRDefault="00784551" w:rsidP="00D665F0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15/11</w:t>
            </w:r>
            <w:r w:rsidR="007D2C55" w:rsidRPr="00C177C2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 - 30 min</w:t>
            </w:r>
          </w:p>
        </w:tc>
      </w:tr>
      <w:tr w:rsidR="007D2C55" w14:paraId="328DD3BD" w14:textId="77777777" w:rsidTr="00784551">
        <w:tc>
          <w:tcPr>
            <w:tcW w:w="710" w:type="dxa"/>
            <w:tcBorders>
              <w:top w:val="single" w:sz="4" w:space="0" w:color="BFBFBF" w:themeColor="background1" w:themeShade="BF"/>
              <w:left w:val="single" w:sz="4" w:space="0" w:color="auto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82F8310" w14:textId="77777777" w:rsidR="007D2C55" w:rsidRPr="00C177C2" w:rsidRDefault="00784551" w:rsidP="00D665F0">
            <w:pPr>
              <w:pStyle w:val="Text"/>
              <w:widowControl w:val="0"/>
              <w:suppressLineNumbers w:val="0"/>
              <w:suppressAutoHyphens w:val="0"/>
              <w:jc w:val="right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6</w:t>
            </w:r>
          </w:p>
        </w:tc>
        <w:tc>
          <w:tcPr>
            <w:tcW w:w="52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1C3B2C3" w14:textId="70870E1B" w:rsidR="007D2C55" w:rsidRPr="00C177C2" w:rsidRDefault="00784551" w:rsidP="00D665F0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Website</w:t>
            </w:r>
            <w:r w:rsidR="005B5E1F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:</w:t>
            </w: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 </w:t>
            </w:r>
            <w:r w:rsidR="000206D2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s</w:t>
            </w: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ection “Literature Searching - discussion of proposal and finalisation for the website (group work)</w:t>
            </w:r>
          </w:p>
        </w:tc>
        <w:tc>
          <w:tcPr>
            <w:tcW w:w="183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BADB44A" w14:textId="77777777" w:rsidR="007D2C55" w:rsidRPr="00C177C2" w:rsidRDefault="00784551" w:rsidP="00D665F0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Daniela</w:t>
            </w:r>
          </w:p>
        </w:tc>
        <w:tc>
          <w:tcPr>
            <w:tcW w:w="16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21EA3F5F" w14:textId="77777777" w:rsidR="007D2C55" w:rsidRPr="00C177C2" w:rsidRDefault="00784551" w:rsidP="00D665F0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15/11</w:t>
            </w:r>
            <w:r w:rsidR="007D2C55" w:rsidRPr="00C177C2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 - </w:t>
            </w: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90</w:t>
            </w:r>
            <w:r w:rsidR="007D2C55" w:rsidRPr="00C177C2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 min</w:t>
            </w:r>
          </w:p>
        </w:tc>
      </w:tr>
      <w:tr w:rsidR="007D2C55" w14:paraId="4A8EB24B" w14:textId="77777777" w:rsidTr="005B5E1F">
        <w:tc>
          <w:tcPr>
            <w:tcW w:w="710" w:type="dxa"/>
            <w:tcBorders>
              <w:top w:val="single" w:sz="4" w:space="0" w:color="BFBFBF" w:themeColor="background1" w:themeShade="BF"/>
              <w:left w:val="single" w:sz="4" w:space="0" w:color="auto"/>
              <w:bottom w:val="single" w:sz="4" w:space="0" w:color="auto"/>
              <w:right w:val="single" w:sz="4" w:space="0" w:color="BFBFBF" w:themeColor="background1" w:themeShade="BF"/>
            </w:tcBorders>
          </w:tcPr>
          <w:p w14:paraId="0600C44B" w14:textId="77777777" w:rsidR="007D2C55" w:rsidRPr="00C177C2" w:rsidRDefault="00784551" w:rsidP="00D665F0">
            <w:pPr>
              <w:pStyle w:val="Text"/>
              <w:widowControl w:val="0"/>
              <w:suppressLineNumbers w:val="0"/>
              <w:suppressAutoHyphens w:val="0"/>
              <w:jc w:val="right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lastRenderedPageBreak/>
              <w:t>7</w:t>
            </w:r>
          </w:p>
        </w:tc>
        <w:tc>
          <w:tcPr>
            <w:tcW w:w="52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auto"/>
              <w:right w:val="single" w:sz="4" w:space="0" w:color="BFBFBF" w:themeColor="background1" w:themeShade="BF"/>
            </w:tcBorders>
          </w:tcPr>
          <w:p w14:paraId="6677216C" w14:textId="78F3A402" w:rsidR="007D2C55" w:rsidRPr="00C177C2" w:rsidRDefault="00784551" w:rsidP="00D665F0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 w:rsidRPr="00C177C2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Website</w:t>
            </w:r>
            <w:r w:rsidR="005B5E1F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:</w:t>
            </w:r>
            <w:r w:rsidRPr="00C177C2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 </w:t>
            </w:r>
            <w:r w:rsidR="000206D2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s</w:t>
            </w:r>
            <w:r w:rsidRPr="00C177C2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ection “Links”</w:t>
            </w:r>
            <w:r w:rsidR="005B5E1F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 -</w:t>
            </w:r>
            <w:r w:rsidRPr="00C177C2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 testing, feedback, discussion on further proceedings (group work)</w:t>
            </w:r>
          </w:p>
        </w:tc>
        <w:tc>
          <w:tcPr>
            <w:tcW w:w="183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auto"/>
              <w:right w:val="single" w:sz="4" w:space="0" w:color="BFBFBF" w:themeColor="background1" w:themeShade="BF"/>
            </w:tcBorders>
          </w:tcPr>
          <w:p w14:paraId="034A2493" w14:textId="77777777" w:rsidR="007D2C55" w:rsidRPr="00C177C2" w:rsidRDefault="00784551" w:rsidP="00D665F0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Rienk (by Skype)</w:t>
            </w:r>
          </w:p>
        </w:tc>
        <w:tc>
          <w:tcPr>
            <w:tcW w:w="16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auto"/>
              <w:right w:val="single" w:sz="4" w:space="0" w:color="auto"/>
            </w:tcBorders>
          </w:tcPr>
          <w:p w14:paraId="4E69C3F0" w14:textId="77777777" w:rsidR="007D2C55" w:rsidRPr="00C177C2" w:rsidRDefault="00784551" w:rsidP="00D665F0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15/11</w:t>
            </w:r>
            <w:r w:rsidR="007D2C55" w:rsidRPr="00C177C2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 - </w:t>
            </w: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90</w:t>
            </w:r>
            <w:r w:rsidR="007D2C55" w:rsidRPr="00C177C2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 min</w:t>
            </w:r>
          </w:p>
        </w:tc>
      </w:tr>
      <w:tr w:rsidR="00784551" w14:paraId="5430BBF3" w14:textId="77777777" w:rsidTr="005B5E1F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BFBFBF" w:themeColor="background1" w:themeShade="BF"/>
            </w:tcBorders>
          </w:tcPr>
          <w:p w14:paraId="5F5ACB80" w14:textId="38F5172C" w:rsidR="00784551" w:rsidRDefault="00784551" w:rsidP="00D665F0">
            <w:pPr>
              <w:pStyle w:val="Text"/>
              <w:widowControl w:val="0"/>
              <w:suppressLineNumbers w:val="0"/>
              <w:suppressAutoHyphens w:val="0"/>
              <w:jc w:val="right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</w:p>
        </w:tc>
        <w:tc>
          <w:tcPr>
            <w:tcW w:w="5218" w:type="dxa"/>
            <w:tcBorders>
              <w:top w:val="single" w:sz="4" w:space="0" w:color="auto"/>
              <w:left w:val="single" w:sz="4" w:space="0" w:color="BFBFBF" w:themeColor="background1" w:themeShade="BF"/>
              <w:bottom w:val="single" w:sz="4" w:space="0" w:color="auto"/>
              <w:right w:val="single" w:sz="4" w:space="0" w:color="BFBFBF" w:themeColor="background1" w:themeShade="BF"/>
            </w:tcBorders>
          </w:tcPr>
          <w:p w14:paraId="393DC8B0" w14:textId="7ECD7341" w:rsidR="00784551" w:rsidRPr="00C177C2" w:rsidRDefault="00784551" w:rsidP="00D665F0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Guided Tour</w:t>
            </w:r>
            <w:r w:rsidR="000206D2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:</w:t>
            </w: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 National Library, Sofia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BFBFBF" w:themeColor="background1" w:themeShade="BF"/>
              <w:bottom w:val="single" w:sz="4" w:space="0" w:color="auto"/>
              <w:right w:val="single" w:sz="4" w:space="0" w:color="BFBFBF" w:themeColor="background1" w:themeShade="BF"/>
            </w:tcBorders>
          </w:tcPr>
          <w:p w14:paraId="1248E3F4" w14:textId="77777777" w:rsidR="00784551" w:rsidRDefault="00784551" w:rsidP="00D665F0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All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BFBFBF" w:themeColor="background1" w:themeShade="BF"/>
              <w:bottom w:val="single" w:sz="4" w:space="0" w:color="auto"/>
              <w:right w:val="single" w:sz="4" w:space="0" w:color="auto"/>
            </w:tcBorders>
          </w:tcPr>
          <w:p w14:paraId="115DBD38" w14:textId="189C1F97" w:rsidR="00784551" w:rsidRDefault="00784551" w:rsidP="00D665F0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15/11 </w:t>
            </w:r>
            <w:r w:rsidR="000206D2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-</w:t>
            </w: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 120 min</w:t>
            </w:r>
          </w:p>
        </w:tc>
      </w:tr>
      <w:tr w:rsidR="007D2C55" w14:paraId="4B337096" w14:textId="77777777" w:rsidTr="005B5E1F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CA7325D" w14:textId="27C88830" w:rsidR="007D2C55" w:rsidRDefault="00AD3032" w:rsidP="00D665F0">
            <w:pPr>
              <w:pStyle w:val="Text"/>
              <w:keepNext/>
              <w:suppressLineNumbers w:val="0"/>
              <w:suppressAutoHyphens w:val="0"/>
              <w:jc w:val="right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8</w:t>
            </w:r>
          </w:p>
          <w:p w14:paraId="654418DD" w14:textId="77777777" w:rsidR="00784551" w:rsidRPr="00C177C2" w:rsidRDefault="00784551" w:rsidP="00D665F0">
            <w:pPr>
              <w:pStyle w:val="Text"/>
              <w:keepNext/>
              <w:suppressLineNumbers w:val="0"/>
              <w:suppressAutoHyphens w:val="0"/>
              <w:jc w:val="right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</w:p>
        </w:tc>
        <w:tc>
          <w:tcPr>
            <w:tcW w:w="5218" w:type="dxa"/>
            <w:tcBorders>
              <w:top w:val="single" w:sz="4" w:space="0" w:color="auto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07AB287" w14:textId="77777777" w:rsidR="007D2C55" w:rsidRDefault="00784551" w:rsidP="000206D2">
            <w:pPr>
              <w:pStyle w:val="Text"/>
              <w:keepNext/>
              <w:suppressLineNumbers w:val="0"/>
              <w:suppressAutoHyphens w:val="0"/>
              <w:spacing w:after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Update of other ongoing projects: ECH Thesaurus;</w:t>
            </w:r>
          </w:p>
          <w:p w14:paraId="7E1F8928" w14:textId="77777777" w:rsidR="00784551" w:rsidRPr="00C177C2" w:rsidRDefault="00784551" w:rsidP="000206D2">
            <w:pPr>
              <w:pStyle w:val="Text"/>
              <w:keepNext/>
              <w:suppressLineNumbers w:val="0"/>
              <w:suppressAutoHyphens w:val="0"/>
              <w:spacing w:before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Library information on website; Joint dissertation list; Journals list …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ADDB281" w14:textId="77777777" w:rsidR="007D2C55" w:rsidRPr="00C177C2" w:rsidRDefault="00784551" w:rsidP="00D665F0">
            <w:pPr>
              <w:pStyle w:val="Text"/>
              <w:keepNext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All concerned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auto"/>
            </w:tcBorders>
          </w:tcPr>
          <w:p w14:paraId="4615BE54" w14:textId="2ACB9287" w:rsidR="007D2C55" w:rsidRPr="00C177C2" w:rsidRDefault="00784551" w:rsidP="00D665F0">
            <w:pPr>
              <w:pStyle w:val="Text"/>
              <w:keepNext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16/11</w:t>
            </w:r>
            <w:r w:rsidR="000206D2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 </w:t>
            </w:r>
            <w:r w:rsidR="007D2C55" w:rsidRPr="00C177C2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- 90 min</w:t>
            </w:r>
          </w:p>
        </w:tc>
      </w:tr>
      <w:tr w:rsidR="00784551" w:rsidRPr="005F5D35" w14:paraId="0D033B75" w14:textId="77777777" w:rsidTr="00784551">
        <w:tc>
          <w:tcPr>
            <w:tcW w:w="710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F72FCB1" w14:textId="27C557C5" w:rsidR="00784551" w:rsidRPr="00C177C2" w:rsidRDefault="00AD3032" w:rsidP="00D665F0">
            <w:pPr>
              <w:pStyle w:val="Text"/>
              <w:widowControl w:val="0"/>
              <w:suppressLineNumbers w:val="0"/>
              <w:suppressAutoHyphens w:val="0"/>
              <w:jc w:val="right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9</w:t>
            </w:r>
          </w:p>
        </w:tc>
        <w:tc>
          <w:tcPr>
            <w:tcW w:w="52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954CFBE" w14:textId="1C474C2D" w:rsidR="00784551" w:rsidRPr="00C177C2" w:rsidRDefault="00784551" w:rsidP="00D665F0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EAHIL</w:t>
            </w:r>
            <w:r w:rsidR="000206D2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:</w:t>
            </w: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 CAM Sig</w:t>
            </w:r>
          </w:p>
        </w:tc>
        <w:tc>
          <w:tcPr>
            <w:tcW w:w="183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5B283C3" w14:textId="77777777" w:rsidR="00784551" w:rsidRPr="00C177C2" w:rsidRDefault="00784551" w:rsidP="00D665F0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All</w:t>
            </w:r>
          </w:p>
        </w:tc>
        <w:tc>
          <w:tcPr>
            <w:tcW w:w="16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3C75C494" w14:textId="31F893B5" w:rsidR="00784551" w:rsidRPr="00C177C2" w:rsidRDefault="00784551" w:rsidP="00D665F0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16/11 </w:t>
            </w:r>
            <w:r w:rsidR="000206D2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-</w:t>
            </w: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 10 min</w:t>
            </w:r>
          </w:p>
        </w:tc>
      </w:tr>
      <w:tr w:rsidR="007D2C55" w:rsidRPr="005F5D35" w14:paraId="16AD71C4" w14:textId="77777777" w:rsidTr="00784551">
        <w:tc>
          <w:tcPr>
            <w:tcW w:w="710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00CBB3D" w14:textId="149F7DCC" w:rsidR="007D2C55" w:rsidRPr="00C177C2" w:rsidRDefault="007D2C55" w:rsidP="00D665F0">
            <w:pPr>
              <w:pStyle w:val="Text"/>
              <w:widowControl w:val="0"/>
              <w:suppressLineNumbers w:val="0"/>
              <w:suppressAutoHyphens w:val="0"/>
              <w:jc w:val="right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 w:rsidRPr="00C177C2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1</w:t>
            </w:r>
            <w:r w:rsidR="00AD3032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0</w:t>
            </w:r>
          </w:p>
        </w:tc>
        <w:tc>
          <w:tcPr>
            <w:tcW w:w="52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377F4CB" w14:textId="77777777" w:rsidR="007D2C55" w:rsidRPr="00C177C2" w:rsidRDefault="007D2C55" w:rsidP="00D665F0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 w:rsidRPr="00C177C2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Brainstorming on new projects / Any other business</w:t>
            </w:r>
          </w:p>
        </w:tc>
        <w:tc>
          <w:tcPr>
            <w:tcW w:w="183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BF6DD38" w14:textId="77777777" w:rsidR="007D2C55" w:rsidRPr="00C177C2" w:rsidRDefault="007D2C55" w:rsidP="00D665F0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 w:rsidRPr="00C177C2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A</w:t>
            </w:r>
            <w:r w:rsidR="00784551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ll</w:t>
            </w:r>
          </w:p>
        </w:tc>
        <w:tc>
          <w:tcPr>
            <w:tcW w:w="16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4891A681" w14:textId="77777777" w:rsidR="007D2C55" w:rsidRPr="00C177C2" w:rsidRDefault="00784551" w:rsidP="00D665F0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16/11</w:t>
            </w:r>
            <w:r w:rsidR="007D2C55" w:rsidRPr="00C177C2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 - 45 min</w:t>
            </w:r>
          </w:p>
        </w:tc>
      </w:tr>
      <w:tr w:rsidR="007D2C55" w:rsidRPr="005F5D35" w14:paraId="6F926F4D" w14:textId="77777777" w:rsidTr="00784551">
        <w:tc>
          <w:tcPr>
            <w:tcW w:w="710" w:type="dxa"/>
            <w:tcBorders>
              <w:top w:val="single" w:sz="4" w:space="0" w:color="BFBFBF" w:themeColor="background1" w:themeShade="BF"/>
              <w:bottom w:val="single" w:sz="4" w:space="0" w:color="auto"/>
              <w:right w:val="single" w:sz="4" w:space="0" w:color="BFBFBF" w:themeColor="background1" w:themeShade="BF"/>
            </w:tcBorders>
          </w:tcPr>
          <w:p w14:paraId="16F229F2" w14:textId="1A9B56A8" w:rsidR="007D2C55" w:rsidRPr="00C177C2" w:rsidRDefault="007D2C55" w:rsidP="00D665F0">
            <w:pPr>
              <w:pStyle w:val="Text"/>
              <w:widowControl w:val="0"/>
              <w:suppressLineNumbers w:val="0"/>
              <w:suppressAutoHyphens w:val="0"/>
              <w:jc w:val="right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 w:rsidRPr="00C177C2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1</w:t>
            </w:r>
            <w:r w:rsidR="00AD3032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1</w:t>
            </w:r>
          </w:p>
        </w:tc>
        <w:tc>
          <w:tcPr>
            <w:tcW w:w="52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auto"/>
              <w:right w:val="single" w:sz="4" w:space="0" w:color="BFBFBF" w:themeColor="background1" w:themeShade="BF"/>
            </w:tcBorders>
          </w:tcPr>
          <w:p w14:paraId="633FF62A" w14:textId="4ED3B2BC" w:rsidR="007D2C55" w:rsidRPr="00C177C2" w:rsidRDefault="007D2C55" w:rsidP="00D665F0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 w:rsidRPr="00C177C2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Discussion of organisation/location of next meetings</w:t>
            </w:r>
          </w:p>
        </w:tc>
        <w:tc>
          <w:tcPr>
            <w:tcW w:w="183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auto"/>
              <w:right w:val="single" w:sz="4" w:space="0" w:color="BFBFBF" w:themeColor="background1" w:themeShade="BF"/>
            </w:tcBorders>
          </w:tcPr>
          <w:p w14:paraId="27D38D83" w14:textId="77777777" w:rsidR="007D2C55" w:rsidRPr="00C177C2" w:rsidRDefault="00784551" w:rsidP="00D665F0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Susanne</w:t>
            </w:r>
          </w:p>
        </w:tc>
        <w:tc>
          <w:tcPr>
            <w:tcW w:w="16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auto"/>
            </w:tcBorders>
          </w:tcPr>
          <w:p w14:paraId="79E8B5C6" w14:textId="77777777" w:rsidR="007D2C55" w:rsidRPr="00C177C2" w:rsidRDefault="00784551" w:rsidP="00D665F0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16/11</w:t>
            </w:r>
            <w:r w:rsidR="007D2C55" w:rsidRPr="00C177C2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 - 30 min</w:t>
            </w:r>
          </w:p>
        </w:tc>
      </w:tr>
    </w:tbl>
    <w:p w14:paraId="5FC4DF45" w14:textId="77777777" w:rsidR="007D2C55" w:rsidRPr="00C177C2" w:rsidRDefault="007D2C55" w:rsidP="007D2C55">
      <w:pPr>
        <w:pStyle w:val="Text"/>
        <w:widowControl w:val="0"/>
        <w:suppressLineNumbers w:val="0"/>
        <w:suppressAutoHyphens w:val="0"/>
        <w:rPr>
          <w:rFonts w:ascii="Arial" w:hAnsi="Arial" w:cs="Arial"/>
          <w:i w:val="0"/>
          <w:color w:val="000000" w:themeColor="text1"/>
          <w:sz w:val="22"/>
          <w:szCs w:val="22"/>
          <w:lang w:val="en-GB"/>
        </w:rPr>
      </w:pPr>
    </w:p>
    <w:p w14:paraId="1EB6557A" w14:textId="77777777" w:rsidR="007D2C55" w:rsidRPr="00C177C2" w:rsidRDefault="007D2C55" w:rsidP="007D2C55">
      <w:pPr>
        <w:pStyle w:val="Text"/>
        <w:widowControl w:val="0"/>
        <w:suppressLineNumbers w:val="0"/>
        <w:suppressAutoHyphens w:val="0"/>
        <w:rPr>
          <w:rFonts w:ascii="Arial" w:hAnsi="Arial" w:cs="Arial"/>
          <w:i w:val="0"/>
          <w:color w:val="000000" w:themeColor="text1"/>
          <w:sz w:val="22"/>
          <w:szCs w:val="22"/>
          <w:lang w:val="en-GB"/>
        </w:rPr>
      </w:pPr>
    </w:p>
    <w:p w14:paraId="53F9E304" w14:textId="77777777" w:rsidR="007D2C55" w:rsidRPr="00C177C2" w:rsidRDefault="007D2C55" w:rsidP="007D2C55">
      <w:pPr>
        <w:pStyle w:val="Text"/>
        <w:widowControl w:val="0"/>
        <w:suppressLineNumbers w:val="0"/>
        <w:suppressAutoHyphens w:val="0"/>
        <w:rPr>
          <w:rFonts w:ascii="Arial" w:hAnsi="Arial" w:cs="Arial"/>
          <w:i w:val="0"/>
          <w:color w:val="000000" w:themeColor="text1"/>
          <w:sz w:val="22"/>
          <w:szCs w:val="22"/>
          <w:lang w:val="en-GB"/>
        </w:rPr>
      </w:pPr>
      <w:r w:rsidRPr="00F51E08">
        <w:rPr>
          <w:rFonts w:ascii="Arial" w:hAnsi="Arial" w:cs="Arial"/>
          <w:b/>
          <w:smallCaps/>
          <w:sz w:val="32"/>
          <w:lang w:val="en-GB"/>
        </w:rPr>
        <w:t>Discussion of Topics</w:t>
      </w:r>
    </w:p>
    <w:p w14:paraId="3486E50C" w14:textId="77777777" w:rsidR="007D2C55" w:rsidRPr="00C177C2" w:rsidRDefault="007D2C55" w:rsidP="007D2C55">
      <w:pPr>
        <w:pStyle w:val="Text"/>
        <w:widowControl w:val="0"/>
        <w:suppressLineNumbers w:val="0"/>
        <w:suppressAutoHyphens w:val="0"/>
        <w:rPr>
          <w:rFonts w:ascii="Arial" w:hAnsi="Arial" w:cs="Arial"/>
          <w:i w:val="0"/>
          <w:color w:val="000000" w:themeColor="text1"/>
          <w:sz w:val="22"/>
          <w:szCs w:val="22"/>
          <w:lang w:val="en-GB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34"/>
        <w:gridCol w:w="1559"/>
        <w:gridCol w:w="3685"/>
        <w:gridCol w:w="2127"/>
        <w:gridCol w:w="1559"/>
      </w:tblGrid>
      <w:tr w:rsidR="007D2C55" w:rsidRPr="00F51E08" w14:paraId="1055A511" w14:textId="77777777" w:rsidTr="00D665F0">
        <w:tc>
          <w:tcPr>
            <w:tcW w:w="534" w:type="dxa"/>
            <w:shd w:val="clear" w:color="auto" w:fill="D9D9D9"/>
          </w:tcPr>
          <w:p w14:paraId="360DD9F9" w14:textId="77777777" w:rsidR="007D2C55" w:rsidRPr="00F51E08" w:rsidRDefault="007D2C55" w:rsidP="00D665F0">
            <w:pPr>
              <w:pStyle w:val="Text"/>
              <w:widowControl w:val="0"/>
              <w:suppressLineNumbers w:val="0"/>
              <w:suppressAutoHyphens w:val="0"/>
              <w:jc w:val="center"/>
              <w:rPr>
                <w:rFonts w:ascii="Arial" w:hAnsi="Arial" w:cs="Arial"/>
                <w:b/>
                <w:i w:val="0"/>
                <w:color w:val="000000" w:themeColor="text1"/>
                <w:sz w:val="22"/>
                <w:szCs w:val="22"/>
                <w:lang w:val="en-GB"/>
              </w:rPr>
            </w:pPr>
            <w:r w:rsidRPr="00F51E08">
              <w:rPr>
                <w:rFonts w:ascii="Arial" w:hAnsi="Arial" w:cs="Arial"/>
                <w:b/>
                <w:i w:val="0"/>
                <w:color w:val="000000" w:themeColor="text1"/>
                <w:sz w:val="22"/>
                <w:szCs w:val="22"/>
                <w:lang w:val="en-GB"/>
              </w:rPr>
              <w:t>1</w:t>
            </w:r>
          </w:p>
        </w:tc>
        <w:tc>
          <w:tcPr>
            <w:tcW w:w="1559" w:type="dxa"/>
          </w:tcPr>
          <w:p w14:paraId="4C6FEC6A" w14:textId="77777777" w:rsidR="007D2C55" w:rsidRPr="004F3A22" w:rsidRDefault="005B5E1F" w:rsidP="00D665F0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color w:val="000000" w:themeColor="text1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  <w:lang w:val="en-GB"/>
              </w:rPr>
              <w:t>14/11</w:t>
            </w:r>
          </w:p>
        </w:tc>
        <w:tc>
          <w:tcPr>
            <w:tcW w:w="5812" w:type="dxa"/>
            <w:gridSpan w:val="2"/>
          </w:tcPr>
          <w:p w14:paraId="7CCD78DE" w14:textId="77777777" w:rsidR="007D2C55" w:rsidRPr="004F3A22" w:rsidRDefault="007D2C55" w:rsidP="00D665F0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color w:val="000000" w:themeColor="text1"/>
                <w:sz w:val="22"/>
                <w:szCs w:val="22"/>
                <w:lang w:val="en-GB"/>
              </w:rPr>
            </w:pPr>
            <w:r w:rsidRPr="004F3A22">
              <w:rPr>
                <w:rFonts w:ascii="Arial" w:hAnsi="Arial" w:cs="Arial"/>
                <w:sz w:val="22"/>
                <w:szCs w:val="22"/>
                <w:lang w:val="en-GB"/>
              </w:rPr>
              <w:t>Welcome &amp; Approval of Minutes of the previous meeting</w:t>
            </w:r>
          </w:p>
        </w:tc>
        <w:tc>
          <w:tcPr>
            <w:tcW w:w="1559" w:type="dxa"/>
          </w:tcPr>
          <w:p w14:paraId="71A2DF19" w14:textId="77777777" w:rsidR="007D2C55" w:rsidRPr="004F3A22" w:rsidRDefault="005B5E1F" w:rsidP="00D665F0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color w:val="000000" w:themeColor="text1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  <w:lang w:val="en-GB"/>
              </w:rPr>
              <w:t>Susanne</w:t>
            </w:r>
          </w:p>
        </w:tc>
      </w:tr>
      <w:tr w:rsidR="007D2C55" w:rsidRPr="00F51E08" w14:paraId="1DD249D7" w14:textId="77777777" w:rsidTr="00D665F0">
        <w:tc>
          <w:tcPr>
            <w:tcW w:w="2093" w:type="dxa"/>
            <w:gridSpan w:val="2"/>
            <w:shd w:val="clear" w:color="auto" w:fill="D9D9D9"/>
          </w:tcPr>
          <w:p w14:paraId="40AA2EB4" w14:textId="77777777" w:rsidR="007D2C55" w:rsidRPr="00F51E08" w:rsidRDefault="007D2C55" w:rsidP="00D665F0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b/>
                <w:i w:val="0"/>
                <w:color w:val="000000" w:themeColor="text1"/>
                <w:sz w:val="20"/>
                <w:szCs w:val="22"/>
                <w:lang w:val="en-GB"/>
              </w:rPr>
            </w:pPr>
            <w:r w:rsidRPr="00F51E08">
              <w:rPr>
                <w:rFonts w:ascii="Arial" w:hAnsi="Arial" w:cs="Arial"/>
                <w:b/>
                <w:i w:val="0"/>
                <w:color w:val="000000" w:themeColor="text1"/>
                <w:sz w:val="20"/>
                <w:szCs w:val="22"/>
                <w:lang w:val="en-GB"/>
              </w:rPr>
              <w:t xml:space="preserve">Discussion </w:t>
            </w:r>
          </w:p>
        </w:tc>
        <w:tc>
          <w:tcPr>
            <w:tcW w:w="7371" w:type="dxa"/>
            <w:gridSpan w:val="3"/>
          </w:tcPr>
          <w:p w14:paraId="5BCE8BB3" w14:textId="74241D66" w:rsidR="007D2C55" w:rsidRPr="00F51E08" w:rsidRDefault="007D2C55" w:rsidP="00D665F0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color w:val="000000" w:themeColor="text1"/>
                <w:sz w:val="20"/>
                <w:szCs w:val="22"/>
                <w:lang w:val="en-GB"/>
              </w:rPr>
            </w:pPr>
            <w:r w:rsidRPr="00F51E08">
              <w:rPr>
                <w:rFonts w:ascii="Arial" w:hAnsi="Arial" w:cs="Arial"/>
                <w:i w:val="0"/>
                <w:color w:val="000000" w:themeColor="text1"/>
                <w:sz w:val="20"/>
                <w:szCs w:val="22"/>
                <w:lang w:val="en-GB"/>
              </w:rPr>
              <w:t>The </w:t>
            </w:r>
            <w:r w:rsidR="00155D28">
              <w:rPr>
                <w:rFonts w:ascii="Arial" w:hAnsi="Arial" w:cs="Arial"/>
                <w:i w:val="0"/>
                <w:color w:val="000000" w:themeColor="text1"/>
                <w:sz w:val="20"/>
                <w:szCs w:val="22"/>
                <w:lang w:val="en-GB"/>
              </w:rPr>
              <w:t>M</w:t>
            </w:r>
            <w:r w:rsidRPr="00F51E08">
              <w:rPr>
                <w:rFonts w:ascii="Arial" w:hAnsi="Arial" w:cs="Arial"/>
                <w:i w:val="0"/>
                <w:color w:val="000000" w:themeColor="text1"/>
                <w:sz w:val="20"/>
                <w:szCs w:val="22"/>
                <w:lang w:val="en-GB"/>
              </w:rPr>
              <w:t>inutes of the last meeting (</w:t>
            </w:r>
            <w:r w:rsidR="005B5E1F">
              <w:rPr>
                <w:rFonts w:ascii="Arial" w:hAnsi="Arial" w:cs="Arial"/>
                <w:i w:val="0"/>
                <w:color w:val="000000" w:themeColor="text1"/>
                <w:sz w:val="20"/>
                <w:szCs w:val="22"/>
                <w:lang w:val="en-GB"/>
              </w:rPr>
              <w:t>Sept 2017</w:t>
            </w:r>
            <w:r>
              <w:rPr>
                <w:rFonts w:ascii="Arial" w:hAnsi="Arial" w:cs="Arial"/>
                <w:i w:val="0"/>
                <w:color w:val="000000" w:themeColor="text1"/>
                <w:sz w:val="20"/>
                <w:szCs w:val="22"/>
                <w:lang w:val="en-GB"/>
              </w:rPr>
              <w:t>)</w:t>
            </w:r>
            <w:r w:rsidRPr="00F51E08">
              <w:rPr>
                <w:rFonts w:ascii="Arial" w:hAnsi="Arial" w:cs="Arial"/>
                <w:i w:val="0"/>
                <w:color w:val="000000" w:themeColor="text1"/>
                <w:sz w:val="20"/>
                <w:szCs w:val="22"/>
                <w:lang w:val="en-GB"/>
              </w:rPr>
              <w:t xml:space="preserve"> were presented.</w:t>
            </w:r>
          </w:p>
        </w:tc>
      </w:tr>
      <w:tr w:rsidR="007D2C55" w:rsidRPr="00F51E08" w14:paraId="54C4D80B" w14:textId="77777777" w:rsidTr="00D665F0">
        <w:tc>
          <w:tcPr>
            <w:tcW w:w="2093" w:type="dxa"/>
            <w:gridSpan w:val="2"/>
            <w:shd w:val="clear" w:color="auto" w:fill="D9D9D9"/>
          </w:tcPr>
          <w:p w14:paraId="27678197" w14:textId="77777777" w:rsidR="007D2C55" w:rsidRPr="00F51E08" w:rsidRDefault="007D2C55" w:rsidP="00D665F0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b/>
                <w:i w:val="0"/>
                <w:color w:val="000000" w:themeColor="text1"/>
                <w:sz w:val="20"/>
                <w:szCs w:val="22"/>
                <w:lang w:val="en-GB"/>
              </w:rPr>
            </w:pPr>
            <w:r w:rsidRPr="00F51E08">
              <w:rPr>
                <w:rFonts w:ascii="Arial" w:hAnsi="Arial" w:cs="Arial"/>
                <w:b/>
                <w:i w:val="0"/>
                <w:color w:val="000000" w:themeColor="text1"/>
                <w:sz w:val="20"/>
                <w:szCs w:val="22"/>
                <w:lang w:val="en-GB"/>
              </w:rPr>
              <w:t>Conclusions</w:t>
            </w:r>
          </w:p>
        </w:tc>
        <w:tc>
          <w:tcPr>
            <w:tcW w:w="7371" w:type="dxa"/>
            <w:gridSpan w:val="3"/>
          </w:tcPr>
          <w:p w14:paraId="48E35872" w14:textId="2888C153" w:rsidR="007D2C55" w:rsidRPr="00F51E08" w:rsidRDefault="00155D28" w:rsidP="00D665F0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color w:val="000000" w:themeColor="text1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color w:val="000000" w:themeColor="text1"/>
                <w:sz w:val="20"/>
                <w:szCs w:val="22"/>
                <w:lang w:val="en-GB"/>
              </w:rPr>
              <w:t>There were no comments on the Minutes and they were accepted.</w:t>
            </w:r>
          </w:p>
        </w:tc>
      </w:tr>
      <w:tr w:rsidR="007D2C55" w:rsidRPr="00F51E08" w14:paraId="6D3579DB" w14:textId="77777777" w:rsidTr="00D665F0">
        <w:tc>
          <w:tcPr>
            <w:tcW w:w="5778" w:type="dxa"/>
            <w:gridSpan w:val="3"/>
            <w:shd w:val="clear" w:color="auto" w:fill="D9D9D9"/>
          </w:tcPr>
          <w:p w14:paraId="1EA0F48A" w14:textId="77777777" w:rsidR="007D2C55" w:rsidRPr="00F51E08" w:rsidRDefault="007D2C55" w:rsidP="00D665F0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b/>
                <w:i w:val="0"/>
                <w:color w:val="000000" w:themeColor="text1"/>
                <w:sz w:val="20"/>
                <w:szCs w:val="22"/>
                <w:lang w:val="en-GB"/>
              </w:rPr>
            </w:pPr>
            <w:r w:rsidRPr="00F51E08">
              <w:rPr>
                <w:rFonts w:ascii="Arial" w:hAnsi="Arial" w:cs="Arial"/>
                <w:b/>
                <w:i w:val="0"/>
                <w:color w:val="000000" w:themeColor="text1"/>
                <w:sz w:val="20"/>
                <w:szCs w:val="22"/>
                <w:lang w:val="en-GB"/>
              </w:rPr>
              <w:t>Action items</w:t>
            </w:r>
          </w:p>
        </w:tc>
        <w:tc>
          <w:tcPr>
            <w:tcW w:w="2127" w:type="dxa"/>
            <w:shd w:val="clear" w:color="auto" w:fill="D9D9D9"/>
          </w:tcPr>
          <w:p w14:paraId="1FD2241B" w14:textId="77777777" w:rsidR="007D2C55" w:rsidRPr="00F51E08" w:rsidRDefault="007D2C55" w:rsidP="00D665F0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b/>
                <w:i w:val="0"/>
                <w:color w:val="000000" w:themeColor="text1"/>
                <w:sz w:val="20"/>
                <w:szCs w:val="22"/>
                <w:lang w:val="en-GB"/>
              </w:rPr>
            </w:pPr>
            <w:r w:rsidRPr="00F51E08">
              <w:rPr>
                <w:rFonts w:ascii="Arial" w:hAnsi="Arial" w:cs="Arial"/>
                <w:b/>
                <w:i w:val="0"/>
                <w:color w:val="000000" w:themeColor="text1"/>
                <w:sz w:val="20"/>
                <w:szCs w:val="22"/>
                <w:lang w:val="en-GB"/>
              </w:rPr>
              <w:t>Person responsible</w:t>
            </w:r>
          </w:p>
        </w:tc>
        <w:tc>
          <w:tcPr>
            <w:tcW w:w="1559" w:type="dxa"/>
            <w:shd w:val="clear" w:color="auto" w:fill="D9D9D9"/>
          </w:tcPr>
          <w:p w14:paraId="5BBFEEB5" w14:textId="77777777" w:rsidR="007D2C55" w:rsidRPr="00F51E08" w:rsidRDefault="007D2C55" w:rsidP="00D665F0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b/>
                <w:i w:val="0"/>
                <w:color w:val="000000" w:themeColor="text1"/>
                <w:sz w:val="20"/>
                <w:szCs w:val="22"/>
                <w:lang w:val="en-GB"/>
              </w:rPr>
            </w:pPr>
            <w:r w:rsidRPr="00F51E08">
              <w:rPr>
                <w:rFonts w:ascii="Arial" w:hAnsi="Arial" w:cs="Arial"/>
                <w:b/>
                <w:i w:val="0"/>
                <w:color w:val="000000" w:themeColor="text1"/>
                <w:sz w:val="20"/>
                <w:szCs w:val="22"/>
                <w:lang w:val="en-GB"/>
              </w:rPr>
              <w:t>Deadline</w:t>
            </w:r>
          </w:p>
        </w:tc>
      </w:tr>
      <w:tr w:rsidR="007D2C55" w:rsidRPr="00F51E08" w14:paraId="42343D3C" w14:textId="77777777" w:rsidTr="00D665F0">
        <w:tc>
          <w:tcPr>
            <w:tcW w:w="5778" w:type="dxa"/>
            <w:gridSpan w:val="3"/>
          </w:tcPr>
          <w:p w14:paraId="3790BA2C" w14:textId="45FCC1FB" w:rsidR="007D2C55" w:rsidRPr="00F51E08" w:rsidRDefault="00F11881" w:rsidP="00D665F0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color w:val="000000" w:themeColor="text1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color w:val="000000" w:themeColor="text1"/>
                <w:sz w:val="20"/>
                <w:szCs w:val="22"/>
                <w:lang w:val="en-GB"/>
              </w:rPr>
              <w:t xml:space="preserve">Add </w:t>
            </w:r>
            <w:r w:rsidR="009E5838">
              <w:rPr>
                <w:rFonts w:ascii="Arial" w:hAnsi="Arial" w:cs="Arial"/>
                <w:i w:val="0"/>
                <w:color w:val="000000" w:themeColor="text1"/>
                <w:sz w:val="20"/>
                <w:szCs w:val="22"/>
                <w:lang w:val="en-GB"/>
              </w:rPr>
              <w:t xml:space="preserve">2017 and 2018 </w:t>
            </w:r>
            <w:r w:rsidR="00155D28">
              <w:rPr>
                <w:rFonts w:ascii="Arial" w:hAnsi="Arial" w:cs="Arial"/>
                <w:i w:val="0"/>
                <w:color w:val="000000" w:themeColor="text1"/>
                <w:sz w:val="20"/>
                <w:szCs w:val="22"/>
                <w:lang w:val="en-GB"/>
              </w:rPr>
              <w:t xml:space="preserve">Minutes </w:t>
            </w:r>
            <w:r>
              <w:rPr>
                <w:rFonts w:ascii="Arial" w:hAnsi="Arial" w:cs="Arial"/>
                <w:i w:val="0"/>
                <w:color w:val="000000" w:themeColor="text1"/>
                <w:sz w:val="20"/>
                <w:szCs w:val="22"/>
                <w:lang w:val="en-GB"/>
              </w:rPr>
              <w:t>to Members’ Page on website</w:t>
            </w:r>
            <w:r w:rsidR="008F0424">
              <w:rPr>
                <w:rFonts w:ascii="Arial" w:hAnsi="Arial" w:cs="Arial"/>
                <w:i w:val="0"/>
                <w:color w:val="000000" w:themeColor="text1"/>
                <w:sz w:val="20"/>
                <w:szCs w:val="22"/>
                <w:lang w:val="en-GB"/>
              </w:rPr>
              <w:t>.</w:t>
            </w:r>
          </w:p>
        </w:tc>
        <w:tc>
          <w:tcPr>
            <w:tcW w:w="2127" w:type="dxa"/>
          </w:tcPr>
          <w:p w14:paraId="46430E50" w14:textId="69E76E43" w:rsidR="007D2C55" w:rsidRPr="00F51E08" w:rsidRDefault="00F11881" w:rsidP="00D665F0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color w:val="000000" w:themeColor="text1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color w:val="000000" w:themeColor="text1"/>
                <w:sz w:val="20"/>
                <w:szCs w:val="22"/>
                <w:lang w:val="en-GB"/>
              </w:rPr>
              <w:t>Susanne</w:t>
            </w:r>
          </w:p>
        </w:tc>
        <w:tc>
          <w:tcPr>
            <w:tcW w:w="1559" w:type="dxa"/>
          </w:tcPr>
          <w:p w14:paraId="1588F539" w14:textId="49A96B74" w:rsidR="007D2C55" w:rsidRPr="00F51E08" w:rsidRDefault="00E5533C" w:rsidP="00D665F0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color w:val="000000" w:themeColor="text1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color w:val="000000" w:themeColor="text1"/>
                <w:sz w:val="20"/>
                <w:szCs w:val="22"/>
                <w:lang w:val="en-GB"/>
              </w:rPr>
              <w:t>asap, once 2018 checked</w:t>
            </w:r>
          </w:p>
        </w:tc>
      </w:tr>
    </w:tbl>
    <w:p w14:paraId="691E031B" w14:textId="77777777" w:rsidR="007D2C55" w:rsidRDefault="007D2C55" w:rsidP="007D2C55">
      <w:pPr>
        <w:pStyle w:val="Text"/>
        <w:widowControl w:val="0"/>
        <w:suppressLineNumbers w:val="0"/>
        <w:suppressAutoHyphens w:val="0"/>
        <w:rPr>
          <w:rFonts w:ascii="Arial" w:hAnsi="Arial" w:cs="Arial"/>
          <w:i w:val="0"/>
          <w:color w:val="000000" w:themeColor="text1"/>
          <w:sz w:val="22"/>
          <w:szCs w:val="22"/>
          <w:lang w:val="en-GB"/>
        </w:rPr>
      </w:pPr>
    </w:p>
    <w:p w14:paraId="3F6A1A9F" w14:textId="77777777" w:rsidR="007D2C55" w:rsidRPr="00F51E08" w:rsidRDefault="007D2C55" w:rsidP="007D2C55">
      <w:pPr>
        <w:pStyle w:val="Text"/>
        <w:widowControl w:val="0"/>
        <w:suppressLineNumbers w:val="0"/>
        <w:suppressAutoHyphens w:val="0"/>
        <w:rPr>
          <w:rFonts w:ascii="Arial" w:hAnsi="Arial" w:cs="Arial"/>
          <w:i w:val="0"/>
          <w:color w:val="000000" w:themeColor="text1"/>
          <w:sz w:val="22"/>
          <w:szCs w:val="22"/>
          <w:lang w:val="en-GB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75"/>
        <w:gridCol w:w="1560"/>
        <w:gridCol w:w="3543"/>
        <w:gridCol w:w="2127"/>
        <w:gridCol w:w="1559"/>
      </w:tblGrid>
      <w:tr w:rsidR="007D2C55" w:rsidRPr="00F51E08" w14:paraId="66A14D42" w14:textId="77777777" w:rsidTr="00D665F0">
        <w:tc>
          <w:tcPr>
            <w:tcW w:w="675" w:type="dxa"/>
            <w:shd w:val="clear" w:color="auto" w:fill="D9D9D9"/>
          </w:tcPr>
          <w:p w14:paraId="648C0A3F" w14:textId="77777777" w:rsidR="007D2C55" w:rsidRPr="00F51E08" w:rsidRDefault="007D2C55" w:rsidP="00D665F0">
            <w:pPr>
              <w:pStyle w:val="Text"/>
              <w:widowControl w:val="0"/>
              <w:suppressLineNumbers w:val="0"/>
              <w:suppressAutoHyphens w:val="0"/>
              <w:jc w:val="center"/>
              <w:rPr>
                <w:rFonts w:ascii="Arial" w:hAnsi="Arial" w:cs="Arial"/>
                <w:b/>
                <w:i w:val="0"/>
                <w:sz w:val="22"/>
                <w:szCs w:val="22"/>
                <w:lang w:val="en-GB"/>
              </w:rPr>
            </w:pPr>
            <w:r w:rsidRPr="00F51E08">
              <w:rPr>
                <w:rFonts w:ascii="Arial" w:hAnsi="Arial" w:cs="Arial"/>
                <w:b/>
                <w:i w:val="0"/>
                <w:sz w:val="22"/>
                <w:szCs w:val="22"/>
                <w:lang w:val="en-GB"/>
              </w:rPr>
              <w:t>2</w:t>
            </w:r>
          </w:p>
        </w:tc>
        <w:tc>
          <w:tcPr>
            <w:tcW w:w="1560" w:type="dxa"/>
          </w:tcPr>
          <w:p w14:paraId="6B71ED79" w14:textId="77777777" w:rsidR="007D2C55" w:rsidRPr="004F3A22" w:rsidRDefault="005B5E1F" w:rsidP="00D665F0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14/11</w:t>
            </w:r>
          </w:p>
        </w:tc>
        <w:tc>
          <w:tcPr>
            <w:tcW w:w="5670" w:type="dxa"/>
            <w:gridSpan w:val="2"/>
          </w:tcPr>
          <w:p w14:paraId="0CB02BF4" w14:textId="6BE22C61" w:rsidR="007D2C55" w:rsidRPr="00F51E08" w:rsidRDefault="005B5E1F" w:rsidP="00D665F0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Organisational issues</w:t>
            </w:r>
            <w:r w:rsidR="00155D28">
              <w:rPr>
                <w:rFonts w:ascii="Arial" w:hAnsi="Arial" w:cs="Arial"/>
                <w:sz w:val="22"/>
                <w:szCs w:val="22"/>
                <w:lang w:val="en-GB"/>
              </w:rPr>
              <w:t xml:space="preserve"> / Future of Documentation SC</w:t>
            </w:r>
          </w:p>
        </w:tc>
        <w:tc>
          <w:tcPr>
            <w:tcW w:w="1559" w:type="dxa"/>
          </w:tcPr>
          <w:p w14:paraId="5D92DFD1" w14:textId="77777777" w:rsidR="007D2C55" w:rsidRPr="00F51E08" w:rsidRDefault="007D2C55" w:rsidP="00D665F0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F51E08">
              <w:rPr>
                <w:rFonts w:ascii="Arial" w:hAnsi="Arial" w:cs="Arial"/>
                <w:sz w:val="22"/>
                <w:szCs w:val="22"/>
                <w:lang w:val="en-GB"/>
              </w:rPr>
              <w:t>All</w:t>
            </w:r>
          </w:p>
        </w:tc>
      </w:tr>
      <w:tr w:rsidR="007D2C55" w:rsidRPr="00F51E08" w14:paraId="3DBBC7F4" w14:textId="77777777" w:rsidTr="00D665F0">
        <w:tc>
          <w:tcPr>
            <w:tcW w:w="2235" w:type="dxa"/>
            <w:gridSpan w:val="2"/>
            <w:shd w:val="clear" w:color="auto" w:fill="D9D9D9"/>
          </w:tcPr>
          <w:p w14:paraId="551DD23D" w14:textId="77777777" w:rsidR="007D2C55" w:rsidRPr="00F51E08" w:rsidRDefault="007D2C55" w:rsidP="00D665F0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</w:pPr>
            <w:r w:rsidRPr="00F51E08"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  <w:t xml:space="preserve">Discussion </w:t>
            </w:r>
          </w:p>
        </w:tc>
        <w:tc>
          <w:tcPr>
            <w:tcW w:w="7229" w:type="dxa"/>
            <w:gridSpan w:val="3"/>
          </w:tcPr>
          <w:p w14:paraId="74175243" w14:textId="3877BF51" w:rsidR="007D2C55" w:rsidRPr="00F51E08" w:rsidRDefault="00155D28" w:rsidP="00D665F0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Members discussed the potential effect </w:t>
            </w:r>
            <w:r w:rsidR="00882112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on the SC </w:t>
            </w: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of Caroline’s long-term absence through illness.  </w:t>
            </w:r>
          </w:p>
        </w:tc>
      </w:tr>
      <w:tr w:rsidR="007D2C55" w:rsidRPr="00F51E08" w14:paraId="3FA7C224" w14:textId="77777777" w:rsidTr="00D665F0">
        <w:tc>
          <w:tcPr>
            <w:tcW w:w="2235" w:type="dxa"/>
            <w:gridSpan w:val="2"/>
            <w:shd w:val="clear" w:color="auto" w:fill="D9D9D9"/>
          </w:tcPr>
          <w:p w14:paraId="67F2BFF8" w14:textId="77777777" w:rsidR="007D2C55" w:rsidRPr="00F51E08" w:rsidRDefault="007D2C55" w:rsidP="00D665F0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</w:pPr>
            <w:r w:rsidRPr="00F51E08"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  <w:t>Conclusions</w:t>
            </w:r>
          </w:p>
        </w:tc>
        <w:tc>
          <w:tcPr>
            <w:tcW w:w="7229" w:type="dxa"/>
            <w:gridSpan w:val="3"/>
          </w:tcPr>
          <w:p w14:paraId="66BB6F3F" w14:textId="55CE17EF" w:rsidR="007D2C55" w:rsidRPr="00F51E08" w:rsidRDefault="00305E87" w:rsidP="00D665F0">
            <w:pPr>
              <w:pStyle w:val="Text"/>
              <w:widowControl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We must consider how the SC can </w:t>
            </w:r>
            <w:r w:rsidR="00155D28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continue </w:t>
            </w: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to function </w:t>
            </w:r>
            <w:r w:rsidR="00155D28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i</w:t>
            </w: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f </w:t>
            </w:r>
            <w:r w:rsidR="00155D28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Caroline </w:t>
            </w: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is</w:t>
            </w:r>
            <w:r w:rsidR="00155D28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 unable to return</w:t>
            </w: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.  There should be a dialogue with Council at the end of the ECH meeting.</w:t>
            </w:r>
          </w:p>
        </w:tc>
      </w:tr>
      <w:tr w:rsidR="007D2C55" w:rsidRPr="00F51E08" w14:paraId="223AC6E2" w14:textId="77777777" w:rsidTr="00D665F0">
        <w:tc>
          <w:tcPr>
            <w:tcW w:w="5778" w:type="dxa"/>
            <w:gridSpan w:val="3"/>
            <w:shd w:val="clear" w:color="auto" w:fill="D9D9D9"/>
          </w:tcPr>
          <w:p w14:paraId="21CFBB64" w14:textId="77777777" w:rsidR="007D2C55" w:rsidRPr="00F51E08" w:rsidRDefault="007D2C55" w:rsidP="00D665F0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</w:pPr>
            <w:r w:rsidRPr="00F51E08"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  <w:t>Action items</w:t>
            </w:r>
          </w:p>
        </w:tc>
        <w:tc>
          <w:tcPr>
            <w:tcW w:w="2127" w:type="dxa"/>
            <w:shd w:val="clear" w:color="auto" w:fill="D9D9D9"/>
          </w:tcPr>
          <w:p w14:paraId="3954BCC7" w14:textId="77777777" w:rsidR="007D2C55" w:rsidRPr="00F51E08" w:rsidRDefault="007D2C55" w:rsidP="00D665F0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</w:pPr>
            <w:r w:rsidRPr="00F51E08"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  <w:t>Person responsible</w:t>
            </w:r>
          </w:p>
        </w:tc>
        <w:tc>
          <w:tcPr>
            <w:tcW w:w="1559" w:type="dxa"/>
            <w:shd w:val="clear" w:color="auto" w:fill="D9D9D9"/>
          </w:tcPr>
          <w:p w14:paraId="02DAE2C8" w14:textId="77777777" w:rsidR="007D2C55" w:rsidRPr="00F51E08" w:rsidRDefault="007D2C55" w:rsidP="00D665F0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</w:pPr>
            <w:r w:rsidRPr="00F51E08"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  <w:t>Deadline</w:t>
            </w:r>
          </w:p>
        </w:tc>
      </w:tr>
      <w:tr w:rsidR="007D2C55" w:rsidRPr="00F51E08" w14:paraId="3E012494" w14:textId="77777777" w:rsidTr="00D665F0">
        <w:tc>
          <w:tcPr>
            <w:tcW w:w="5778" w:type="dxa"/>
            <w:gridSpan w:val="3"/>
          </w:tcPr>
          <w:p w14:paraId="43EC96BC" w14:textId="17A23CA2" w:rsidR="007D2C55" w:rsidRPr="00F51E08" w:rsidRDefault="00305E87" w:rsidP="00D665F0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Meet ECH Council at the end of the Symposium</w:t>
            </w:r>
            <w:r w:rsidR="008F0424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.</w:t>
            </w:r>
          </w:p>
        </w:tc>
        <w:tc>
          <w:tcPr>
            <w:tcW w:w="2127" w:type="dxa"/>
          </w:tcPr>
          <w:p w14:paraId="665F717A" w14:textId="26296AD5" w:rsidR="007D2C55" w:rsidRPr="00F51E08" w:rsidRDefault="00305E87" w:rsidP="00D665F0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?</w:t>
            </w:r>
          </w:p>
        </w:tc>
        <w:tc>
          <w:tcPr>
            <w:tcW w:w="1559" w:type="dxa"/>
          </w:tcPr>
          <w:p w14:paraId="76914496" w14:textId="32B7C276" w:rsidR="007D2C55" w:rsidRPr="00F51E08" w:rsidRDefault="00305E87" w:rsidP="00D665F0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asap</w:t>
            </w:r>
          </w:p>
        </w:tc>
      </w:tr>
      <w:tr w:rsidR="00305E87" w:rsidRPr="00F51E08" w14:paraId="1A43901F" w14:textId="77777777" w:rsidTr="00D665F0">
        <w:tc>
          <w:tcPr>
            <w:tcW w:w="5778" w:type="dxa"/>
            <w:gridSpan w:val="3"/>
          </w:tcPr>
          <w:p w14:paraId="38764E39" w14:textId="463D647F" w:rsidR="00305E87" w:rsidRPr="00305E87" w:rsidRDefault="00305E87" w:rsidP="00D665F0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Cs w:val="0"/>
                <w:sz w:val="20"/>
                <w:szCs w:val="22"/>
                <w:lang w:val="en-GB"/>
              </w:rPr>
            </w:pPr>
            <w:r w:rsidRPr="00305E87">
              <w:rPr>
                <w:rFonts w:ascii="Arial" w:hAnsi="Arial" w:cs="Arial"/>
                <w:iCs w:val="0"/>
                <w:sz w:val="20"/>
                <w:szCs w:val="22"/>
                <w:lang w:val="en-GB"/>
              </w:rPr>
              <w:t xml:space="preserve">Post-meeting: Margaret offered to represent the SC on Council </w:t>
            </w:r>
            <w:r w:rsidR="00882112">
              <w:rPr>
                <w:rFonts w:ascii="Arial" w:hAnsi="Arial" w:cs="Arial"/>
                <w:iCs w:val="0"/>
                <w:sz w:val="20"/>
                <w:szCs w:val="22"/>
                <w:lang w:val="en-GB"/>
              </w:rPr>
              <w:t>in Caroline’s absence. A</w:t>
            </w:r>
            <w:r w:rsidRPr="00305E87">
              <w:rPr>
                <w:rFonts w:ascii="Arial" w:hAnsi="Arial" w:cs="Arial"/>
                <w:iCs w:val="0"/>
                <w:sz w:val="20"/>
                <w:szCs w:val="22"/>
                <w:lang w:val="en-GB"/>
              </w:rPr>
              <w:t>ll agreed.</w:t>
            </w:r>
            <w:r w:rsidR="00882112">
              <w:rPr>
                <w:rFonts w:ascii="Arial" w:hAnsi="Arial" w:cs="Arial"/>
                <w:iCs w:val="0"/>
                <w:sz w:val="20"/>
                <w:szCs w:val="22"/>
                <w:lang w:val="en-GB"/>
              </w:rPr>
              <w:t xml:space="preserve"> (See item 1</w:t>
            </w:r>
            <w:r w:rsidR="008972DE">
              <w:rPr>
                <w:rFonts w:ascii="Arial" w:hAnsi="Arial" w:cs="Arial"/>
                <w:iCs w:val="0"/>
                <w:sz w:val="20"/>
                <w:szCs w:val="22"/>
                <w:lang w:val="en-GB"/>
              </w:rPr>
              <w:t>1</w:t>
            </w:r>
            <w:r w:rsidR="00882112">
              <w:rPr>
                <w:rFonts w:ascii="Arial" w:hAnsi="Arial" w:cs="Arial"/>
                <w:iCs w:val="0"/>
                <w:sz w:val="20"/>
                <w:szCs w:val="22"/>
                <w:lang w:val="en-GB"/>
              </w:rPr>
              <w:t xml:space="preserve"> below.)</w:t>
            </w:r>
          </w:p>
        </w:tc>
        <w:tc>
          <w:tcPr>
            <w:tcW w:w="2127" w:type="dxa"/>
          </w:tcPr>
          <w:p w14:paraId="2DA3B7B4" w14:textId="77777777" w:rsidR="00305E87" w:rsidRDefault="00305E87" w:rsidP="00D665F0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</w:p>
        </w:tc>
        <w:tc>
          <w:tcPr>
            <w:tcW w:w="1559" w:type="dxa"/>
          </w:tcPr>
          <w:p w14:paraId="7CCB31D4" w14:textId="77777777" w:rsidR="00305E87" w:rsidRDefault="00305E87" w:rsidP="00D665F0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</w:p>
        </w:tc>
      </w:tr>
    </w:tbl>
    <w:p w14:paraId="016C3BDD" w14:textId="77777777" w:rsidR="00305E87" w:rsidRPr="00F51E08" w:rsidRDefault="00305E87" w:rsidP="007D2C55">
      <w:pPr>
        <w:pStyle w:val="Text"/>
        <w:widowControl w:val="0"/>
        <w:suppressLineNumbers w:val="0"/>
        <w:suppressAutoHyphens w:val="0"/>
        <w:rPr>
          <w:rFonts w:ascii="Arial" w:hAnsi="Arial" w:cs="Arial"/>
          <w:i w:val="0"/>
          <w:sz w:val="22"/>
          <w:szCs w:val="22"/>
          <w:lang w:val="en-GB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75"/>
        <w:gridCol w:w="1560"/>
        <w:gridCol w:w="3543"/>
        <w:gridCol w:w="2127"/>
        <w:gridCol w:w="1559"/>
      </w:tblGrid>
      <w:tr w:rsidR="007D2C55" w:rsidRPr="00F51E08" w14:paraId="68A8FD68" w14:textId="77777777" w:rsidTr="00D665F0">
        <w:tc>
          <w:tcPr>
            <w:tcW w:w="675" w:type="dxa"/>
            <w:shd w:val="clear" w:color="auto" w:fill="D9D9D9"/>
          </w:tcPr>
          <w:p w14:paraId="63CD9F6C" w14:textId="77777777" w:rsidR="007D2C55" w:rsidRPr="00F51E08" w:rsidRDefault="007D2C55" w:rsidP="00D665F0">
            <w:pPr>
              <w:pStyle w:val="Text"/>
              <w:widowControl w:val="0"/>
              <w:suppressLineNumbers w:val="0"/>
              <w:suppressAutoHyphens w:val="0"/>
              <w:jc w:val="center"/>
              <w:rPr>
                <w:rFonts w:ascii="Arial" w:hAnsi="Arial" w:cs="Arial"/>
                <w:b/>
                <w:i w:val="0"/>
                <w:sz w:val="22"/>
                <w:szCs w:val="22"/>
                <w:lang w:val="en-GB"/>
              </w:rPr>
            </w:pPr>
            <w:r w:rsidRPr="00F51E08">
              <w:rPr>
                <w:rFonts w:ascii="Arial" w:hAnsi="Arial" w:cs="Arial"/>
                <w:b/>
                <w:i w:val="0"/>
                <w:sz w:val="22"/>
                <w:szCs w:val="22"/>
                <w:lang w:val="en-GB"/>
              </w:rPr>
              <w:t>3</w:t>
            </w:r>
          </w:p>
        </w:tc>
        <w:tc>
          <w:tcPr>
            <w:tcW w:w="1560" w:type="dxa"/>
          </w:tcPr>
          <w:p w14:paraId="6269E2C6" w14:textId="77777777" w:rsidR="007D2C55" w:rsidRPr="004F3A22" w:rsidRDefault="005B5E1F" w:rsidP="00D665F0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14/11</w:t>
            </w:r>
          </w:p>
        </w:tc>
        <w:tc>
          <w:tcPr>
            <w:tcW w:w="5670" w:type="dxa"/>
            <w:gridSpan w:val="2"/>
          </w:tcPr>
          <w:p w14:paraId="132DBF64" w14:textId="77777777" w:rsidR="007D2C55" w:rsidRPr="00810306" w:rsidRDefault="005B5E1F" w:rsidP="00D665F0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Short reports of member libraries</w:t>
            </w:r>
          </w:p>
        </w:tc>
        <w:tc>
          <w:tcPr>
            <w:tcW w:w="1559" w:type="dxa"/>
          </w:tcPr>
          <w:p w14:paraId="5D1423A9" w14:textId="77777777" w:rsidR="007D2C55" w:rsidRPr="00F51E08" w:rsidRDefault="005B5E1F" w:rsidP="00D665F0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All</w:t>
            </w:r>
          </w:p>
        </w:tc>
      </w:tr>
      <w:tr w:rsidR="007D2C55" w:rsidRPr="00F51E08" w14:paraId="1565D4E8" w14:textId="77777777" w:rsidTr="00D665F0">
        <w:tc>
          <w:tcPr>
            <w:tcW w:w="2235" w:type="dxa"/>
            <w:gridSpan w:val="2"/>
            <w:shd w:val="clear" w:color="auto" w:fill="D9D9D9"/>
          </w:tcPr>
          <w:p w14:paraId="360E7804" w14:textId="77777777" w:rsidR="007D2C55" w:rsidRPr="00F51E08" w:rsidRDefault="007D2C55" w:rsidP="00D665F0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</w:pPr>
            <w:r w:rsidRPr="00F51E08"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  <w:t xml:space="preserve">Discussion </w:t>
            </w:r>
          </w:p>
        </w:tc>
        <w:tc>
          <w:tcPr>
            <w:tcW w:w="7229" w:type="dxa"/>
            <w:gridSpan w:val="3"/>
          </w:tcPr>
          <w:p w14:paraId="641F073F" w14:textId="669BBCCD" w:rsidR="007D2C55" w:rsidRPr="00F51E08" w:rsidRDefault="00305E87" w:rsidP="00D665F0">
            <w:pPr>
              <w:pStyle w:val="Text"/>
              <w:widowControl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All present (Susanne, Beate, Christa, Daniela and Alison) gave a short update on their libraries’ current situation and activities.</w:t>
            </w:r>
          </w:p>
        </w:tc>
      </w:tr>
      <w:tr w:rsidR="007D2C55" w:rsidRPr="00F51E08" w14:paraId="0C2A4628" w14:textId="77777777" w:rsidTr="00D665F0">
        <w:tc>
          <w:tcPr>
            <w:tcW w:w="2235" w:type="dxa"/>
            <w:gridSpan w:val="2"/>
            <w:shd w:val="clear" w:color="auto" w:fill="D9D9D9"/>
          </w:tcPr>
          <w:p w14:paraId="7EA573A9" w14:textId="77777777" w:rsidR="007D2C55" w:rsidRPr="00F51E08" w:rsidRDefault="007D2C55" w:rsidP="00D665F0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</w:pPr>
            <w:r w:rsidRPr="00F51E08"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  <w:t>Conclusions</w:t>
            </w:r>
          </w:p>
        </w:tc>
        <w:tc>
          <w:tcPr>
            <w:tcW w:w="7229" w:type="dxa"/>
            <w:gridSpan w:val="3"/>
          </w:tcPr>
          <w:p w14:paraId="2C53211E" w14:textId="4E5E988E" w:rsidR="007D2C55" w:rsidRPr="00802152" w:rsidRDefault="00305E87" w:rsidP="00D665F0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N/A</w:t>
            </w:r>
          </w:p>
        </w:tc>
      </w:tr>
      <w:tr w:rsidR="007D2C55" w:rsidRPr="00F51E08" w14:paraId="02D45C40" w14:textId="77777777" w:rsidTr="00D665F0">
        <w:tc>
          <w:tcPr>
            <w:tcW w:w="5778" w:type="dxa"/>
            <w:gridSpan w:val="3"/>
            <w:shd w:val="clear" w:color="auto" w:fill="D9D9D9"/>
          </w:tcPr>
          <w:p w14:paraId="4CD2203B" w14:textId="77777777" w:rsidR="007D2C55" w:rsidRPr="00F51E08" w:rsidRDefault="007D2C55" w:rsidP="00D665F0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</w:pPr>
            <w:r w:rsidRPr="00F51E08"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  <w:t>Action items</w:t>
            </w:r>
          </w:p>
        </w:tc>
        <w:tc>
          <w:tcPr>
            <w:tcW w:w="2127" w:type="dxa"/>
            <w:shd w:val="clear" w:color="auto" w:fill="D9D9D9"/>
          </w:tcPr>
          <w:p w14:paraId="342B5E03" w14:textId="77777777" w:rsidR="007D2C55" w:rsidRPr="00F51E08" w:rsidRDefault="007D2C55" w:rsidP="00D665F0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</w:pPr>
            <w:r w:rsidRPr="00F51E08"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  <w:t>Person responsible</w:t>
            </w:r>
          </w:p>
        </w:tc>
        <w:tc>
          <w:tcPr>
            <w:tcW w:w="1559" w:type="dxa"/>
            <w:shd w:val="clear" w:color="auto" w:fill="D9D9D9"/>
          </w:tcPr>
          <w:p w14:paraId="7EC2661D" w14:textId="77777777" w:rsidR="007D2C55" w:rsidRPr="00F51E08" w:rsidRDefault="007D2C55" w:rsidP="00D665F0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</w:pPr>
            <w:r w:rsidRPr="00F51E08"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  <w:t>Deadline</w:t>
            </w:r>
          </w:p>
        </w:tc>
      </w:tr>
      <w:tr w:rsidR="007D2C55" w:rsidRPr="00F51E08" w14:paraId="39FB3AD7" w14:textId="77777777" w:rsidTr="00D665F0">
        <w:tc>
          <w:tcPr>
            <w:tcW w:w="5778" w:type="dxa"/>
            <w:gridSpan w:val="3"/>
          </w:tcPr>
          <w:p w14:paraId="27E3C484" w14:textId="37B699DD" w:rsidR="007D2C55" w:rsidRPr="00F51E08" w:rsidRDefault="00305E87" w:rsidP="00D665F0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None</w:t>
            </w:r>
          </w:p>
        </w:tc>
        <w:tc>
          <w:tcPr>
            <w:tcW w:w="2127" w:type="dxa"/>
          </w:tcPr>
          <w:p w14:paraId="67F6B772" w14:textId="3ABAF1FA" w:rsidR="007D2C55" w:rsidRPr="00F51E08" w:rsidRDefault="007D2C55" w:rsidP="00D665F0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</w:p>
        </w:tc>
        <w:tc>
          <w:tcPr>
            <w:tcW w:w="1559" w:type="dxa"/>
          </w:tcPr>
          <w:p w14:paraId="7EE889CB" w14:textId="4B80A610" w:rsidR="007D2C55" w:rsidRPr="00F51E08" w:rsidRDefault="007D2C55" w:rsidP="00D665F0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</w:p>
        </w:tc>
      </w:tr>
    </w:tbl>
    <w:p w14:paraId="760D1AF3" w14:textId="77777777" w:rsidR="007D2C55" w:rsidRDefault="007D2C55" w:rsidP="007D2C55">
      <w:pPr>
        <w:pStyle w:val="Text"/>
        <w:widowControl w:val="0"/>
        <w:suppressLineNumbers w:val="0"/>
        <w:suppressAutoHyphens w:val="0"/>
        <w:rPr>
          <w:rFonts w:ascii="Arial" w:hAnsi="Arial" w:cs="Arial"/>
          <w:i w:val="0"/>
          <w:sz w:val="22"/>
          <w:szCs w:val="22"/>
          <w:lang w:val="en-GB"/>
        </w:rPr>
      </w:pPr>
    </w:p>
    <w:p w14:paraId="6FCFDC1A" w14:textId="77777777" w:rsidR="007D2C55" w:rsidRPr="00F51E08" w:rsidRDefault="007D2C55" w:rsidP="007D2C55">
      <w:pPr>
        <w:pStyle w:val="Text"/>
        <w:widowControl w:val="0"/>
        <w:suppressLineNumbers w:val="0"/>
        <w:suppressAutoHyphens w:val="0"/>
        <w:rPr>
          <w:rFonts w:ascii="Arial" w:hAnsi="Arial" w:cs="Arial"/>
          <w:i w:val="0"/>
          <w:sz w:val="22"/>
          <w:szCs w:val="22"/>
          <w:lang w:val="en-GB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75"/>
        <w:gridCol w:w="1560"/>
        <w:gridCol w:w="3543"/>
        <w:gridCol w:w="2127"/>
        <w:gridCol w:w="1559"/>
      </w:tblGrid>
      <w:tr w:rsidR="007D2C55" w:rsidRPr="00F51E08" w14:paraId="43DE1749" w14:textId="77777777" w:rsidTr="00D665F0">
        <w:tc>
          <w:tcPr>
            <w:tcW w:w="675" w:type="dxa"/>
            <w:shd w:val="clear" w:color="auto" w:fill="D9D9D9"/>
          </w:tcPr>
          <w:p w14:paraId="143BCD28" w14:textId="77777777" w:rsidR="007D2C55" w:rsidRPr="00F51E08" w:rsidRDefault="007D2C55" w:rsidP="00D665F0">
            <w:pPr>
              <w:pStyle w:val="Text"/>
              <w:widowControl w:val="0"/>
              <w:suppressLineNumbers w:val="0"/>
              <w:suppressAutoHyphens w:val="0"/>
              <w:jc w:val="center"/>
              <w:rPr>
                <w:rFonts w:ascii="Arial" w:hAnsi="Arial" w:cs="Arial"/>
                <w:b/>
                <w:i w:val="0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b/>
                <w:i w:val="0"/>
                <w:sz w:val="22"/>
                <w:szCs w:val="22"/>
                <w:lang w:val="en-GB"/>
              </w:rPr>
              <w:t>4</w:t>
            </w:r>
          </w:p>
        </w:tc>
        <w:tc>
          <w:tcPr>
            <w:tcW w:w="1560" w:type="dxa"/>
          </w:tcPr>
          <w:p w14:paraId="553A26CF" w14:textId="77777777" w:rsidR="007D2C55" w:rsidRPr="004F3A22" w:rsidRDefault="005B5E1F" w:rsidP="00D665F0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14/11</w:t>
            </w:r>
          </w:p>
        </w:tc>
        <w:tc>
          <w:tcPr>
            <w:tcW w:w="5670" w:type="dxa"/>
            <w:gridSpan w:val="2"/>
          </w:tcPr>
          <w:p w14:paraId="32EFC4A4" w14:textId="77777777" w:rsidR="007D2C55" w:rsidRPr="00810306" w:rsidRDefault="005B5E1F" w:rsidP="00D665F0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 xml:space="preserve">Update of IGHDR </w:t>
            </w:r>
          </w:p>
        </w:tc>
        <w:tc>
          <w:tcPr>
            <w:tcW w:w="1559" w:type="dxa"/>
          </w:tcPr>
          <w:p w14:paraId="3357A191" w14:textId="77777777" w:rsidR="007D2C55" w:rsidRPr="00F51E08" w:rsidRDefault="005B5E1F" w:rsidP="00D665F0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All</w:t>
            </w:r>
          </w:p>
        </w:tc>
      </w:tr>
      <w:tr w:rsidR="007D2C55" w:rsidRPr="00F51E08" w14:paraId="44F2D2CB" w14:textId="77777777" w:rsidTr="00D665F0">
        <w:tc>
          <w:tcPr>
            <w:tcW w:w="2235" w:type="dxa"/>
            <w:gridSpan w:val="2"/>
            <w:shd w:val="clear" w:color="auto" w:fill="D9D9D9"/>
          </w:tcPr>
          <w:p w14:paraId="3A301CAB" w14:textId="77777777" w:rsidR="007D2C55" w:rsidRPr="00F51E08" w:rsidRDefault="007D2C55" w:rsidP="00D665F0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</w:pPr>
            <w:r w:rsidRPr="00F51E08"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  <w:t xml:space="preserve">Discussion </w:t>
            </w:r>
          </w:p>
        </w:tc>
        <w:tc>
          <w:tcPr>
            <w:tcW w:w="7229" w:type="dxa"/>
            <w:gridSpan w:val="3"/>
          </w:tcPr>
          <w:p w14:paraId="0B45039C" w14:textId="77777777" w:rsidR="007D2C55" w:rsidRDefault="00305E87" w:rsidP="00D665F0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color w:val="404040" w:themeColor="text1" w:themeTint="BF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color w:val="404040" w:themeColor="text1" w:themeTint="BF"/>
                <w:sz w:val="20"/>
                <w:szCs w:val="22"/>
                <w:lang w:val="en-GB"/>
              </w:rPr>
              <w:t>There was a brief presentation of this project in order to inform Alison about it.</w:t>
            </w:r>
          </w:p>
          <w:p w14:paraId="62C89B18" w14:textId="2648635A" w:rsidR="00305E87" w:rsidRPr="00F51E08" w:rsidRDefault="00882112" w:rsidP="00D665F0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color w:val="404040" w:themeColor="text1" w:themeTint="BF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color w:val="404040" w:themeColor="text1" w:themeTint="BF"/>
                <w:sz w:val="20"/>
                <w:szCs w:val="22"/>
                <w:lang w:val="en-GB"/>
              </w:rPr>
              <w:t xml:space="preserve">An overview was taken as to which libraries might be missing from the database. </w:t>
            </w:r>
          </w:p>
        </w:tc>
      </w:tr>
      <w:tr w:rsidR="007D2C55" w:rsidRPr="00F51E08" w14:paraId="098FCA08" w14:textId="77777777" w:rsidTr="00D665F0">
        <w:tc>
          <w:tcPr>
            <w:tcW w:w="2235" w:type="dxa"/>
            <w:gridSpan w:val="2"/>
            <w:shd w:val="clear" w:color="auto" w:fill="D9D9D9"/>
          </w:tcPr>
          <w:p w14:paraId="328D7EE1" w14:textId="77777777" w:rsidR="007D2C55" w:rsidRPr="00F51E08" w:rsidRDefault="007D2C55" w:rsidP="00D665F0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</w:pPr>
            <w:r w:rsidRPr="00F51E08"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  <w:t>Conclusions</w:t>
            </w:r>
          </w:p>
        </w:tc>
        <w:tc>
          <w:tcPr>
            <w:tcW w:w="7229" w:type="dxa"/>
            <w:gridSpan w:val="3"/>
          </w:tcPr>
          <w:p w14:paraId="79493C00" w14:textId="051BD170" w:rsidR="007D2C55" w:rsidRPr="00F51E08" w:rsidRDefault="00305E87" w:rsidP="00D665F0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Entries for centres which have not yet replied to be deleted</w:t>
            </w:r>
          </w:p>
        </w:tc>
      </w:tr>
      <w:tr w:rsidR="007D2C55" w:rsidRPr="00F51E08" w14:paraId="10C8EB9A" w14:textId="77777777" w:rsidTr="00D665F0">
        <w:tc>
          <w:tcPr>
            <w:tcW w:w="5778" w:type="dxa"/>
            <w:gridSpan w:val="3"/>
            <w:shd w:val="clear" w:color="auto" w:fill="D9D9D9"/>
          </w:tcPr>
          <w:p w14:paraId="6C465C76" w14:textId="77777777" w:rsidR="007D2C55" w:rsidRPr="00F51E08" w:rsidRDefault="007D2C55" w:rsidP="00D665F0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</w:pPr>
            <w:r w:rsidRPr="00F51E08"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  <w:t>Action items</w:t>
            </w:r>
          </w:p>
        </w:tc>
        <w:tc>
          <w:tcPr>
            <w:tcW w:w="2127" w:type="dxa"/>
            <w:shd w:val="clear" w:color="auto" w:fill="D9D9D9"/>
          </w:tcPr>
          <w:p w14:paraId="6256069D" w14:textId="77777777" w:rsidR="007D2C55" w:rsidRPr="00F51E08" w:rsidRDefault="007D2C55" w:rsidP="00D665F0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</w:pPr>
            <w:r w:rsidRPr="00F51E08"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  <w:t>Person responsible</w:t>
            </w:r>
          </w:p>
        </w:tc>
        <w:tc>
          <w:tcPr>
            <w:tcW w:w="1559" w:type="dxa"/>
            <w:shd w:val="clear" w:color="auto" w:fill="D9D9D9"/>
          </w:tcPr>
          <w:p w14:paraId="194896AB" w14:textId="77777777" w:rsidR="007D2C55" w:rsidRPr="00F51E08" w:rsidRDefault="007D2C55" w:rsidP="00D665F0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</w:pPr>
            <w:r w:rsidRPr="00F51E08"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  <w:t>Deadline</w:t>
            </w:r>
          </w:p>
        </w:tc>
      </w:tr>
      <w:tr w:rsidR="007D2C55" w:rsidRPr="00F51E08" w14:paraId="743FE8A6" w14:textId="77777777" w:rsidTr="00D665F0">
        <w:tc>
          <w:tcPr>
            <w:tcW w:w="5778" w:type="dxa"/>
            <w:gridSpan w:val="3"/>
          </w:tcPr>
          <w:p w14:paraId="07031F62" w14:textId="3F1BE9F6" w:rsidR="007D2C55" w:rsidRPr="00FB497F" w:rsidRDefault="00305E87" w:rsidP="00D665F0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Contact ÖGHM again (Jutta)</w:t>
            </w:r>
            <w:r w:rsidR="00882112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 to see if she is willing to provide an update.</w:t>
            </w:r>
          </w:p>
        </w:tc>
        <w:tc>
          <w:tcPr>
            <w:tcW w:w="2127" w:type="dxa"/>
          </w:tcPr>
          <w:p w14:paraId="1DD79B11" w14:textId="7EEFCCBA" w:rsidR="007D2C55" w:rsidRPr="00F51E08" w:rsidRDefault="00305E87" w:rsidP="00D665F0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Christa</w:t>
            </w:r>
          </w:p>
        </w:tc>
        <w:tc>
          <w:tcPr>
            <w:tcW w:w="1559" w:type="dxa"/>
          </w:tcPr>
          <w:p w14:paraId="736491F2" w14:textId="56F4D5DC" w:rsidR="007D2C55" w:rsidRPr="00F51E08" w:rsidRDefault="008972DE" w:rsidP="00D665F0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a</w:t>
            </w:r>
            <w:r w:rsidR="00305E87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sap</w:t>
            </w:r>
          </w:p>
        </w:tc>
      </w:tr>
      <w:tr w:rsidR="00882112" w:rsidRPr="00F51E08" w14:paraId="5F92CB84" w14:textId="77777777" w:rsidTr="00D665F0">
        <w:tc>
          <w:tcPr>
            <w:tcW w:w="5778" w:type="dxa"/>
            <w:gridSpan w:val="3"/>
          </w:tcPr>
          <w:p w14:paraId="06EB7E80" w14:textId="3E22A60D" w:rsidR="00882112" w:rsidRDefault="00882112" w:rsidP="00D665F0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Delete unconfirmed entries from database</w:t>
            </w:r>
            <w:r w:rsidR="008972DE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.</w:t>
            </w:r>
          </w:p>
        </w:tc>
        <w:tc>
          <w:tcPr>
            <w:tcW w:w="2127" w:type="dxa"/>
          </w:tcPr>
          <w:p w14:paraId="13609AB7" w14:textId="00F1F2C5" w:rsidR="00882112" w:rsidRDefault="00882112" w:rsidP="00D665F0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?</w:t>
            </w:r>
          </w:p>
        </w:tc>
        <w:tc>
          <w:tcPr>
            <w:tcW w:w="1559" w:type="dxa"/>
          </w:tcPr>
          <w:p w14:paraId="7C1C2A61" w14:textId="36B02080" w:rsidR="00882112" w:rsidRDefault="00882112" w:rsidP="00D665F0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end </w:t>
            </w:r>
            <w:r w:rsidR="00E5533C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Feb</w:t>
            </w:r>
          </w:p>
        </w:tc>
      </w:tr>
    </w:tbl>
    <w:p w14:paraId="52CD0C55" w14:textId="77777777" w:rsidR="007D2C55" w:rsidRDefault="007D2C55" w:rsidP="007D2C55">
      <w:pPr>
        <w:pStyle w:val="Text"/>
        <w:widowControl w:val="0"/>
        <w:suppressLineNumbers w:val="0"/>
        <w:suppressAutoHyphens w:val="0"/>
        <w:rPr>
          <w:rFonts w:ascii="Arial" w:hAnsi="Arial" w:cs="Arial"/>
          <w:i w:val="0"/>
          <w:iCs w:val="0"/>
          <w:sz w:val="22"/>
          <w:szCs w:val="22"/>
          <w:lang w:val="en-GB"/>
        </w:rPr>
      </w:pPr>
    </w:p>
    <w:p w14:paraId="183BA5C6" w14:textId="77777777" w:rsidR="007D2C55" w:rsidRPr="00F51E08" w:rsidRDefault="007D2C55" w:rsidP="007D2C55">
      <w:pPr>
        <w:pStyle w:val="Text"/>
        <w:widowControl w:val="0"/>
        <w:suppressLineNumbers w:val="0"/>
        <w:suppressAutoHyphens w:val="0"/>
        <w:rPr>
          <w:rFonts w:ascii="Arial" w:hAnsi="Arial" w:cs="Arial"/>
          <w:i w:val="0"/>
          <w:sz w:val="22"/>
          <w:szCs w:val="22"/>
          <w:lang w:val="en-GB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75"/>
        <w:gridCol w:w="1560"/>
        <w:gridCol w:w="3543"/>
        <w:gridCol w:w="2127"/>
        <w:gridCol w:w="1559"/>
      </w:tblGrid>
      <w:tr w:rsidR="007D2C55" w:rsidRPr="00F51E08" w14:paraId="16C7FDCD" w14:textId="77777777" w:rsidTr="00D665F0">
        <w:tc>
          <w:tcPr>
            <w:tcW w:w="675" w:type="dxa"/>
            <w:shd w:val="clear" w:color="auto" w:fill="D9D9D9"/>
          </w:tcPr>
          <w:p w14:paraId="43536323" w14:textId="277501D4" w:rsidR="007D2C55" w:rsidRPr="00F51E08" w:rsidRDefault="007D2C55" w:rsidP="00D665F0">
            <w:pPr>
              <w:pStyle w:val="Text"/>
              <w:widowControl w:val="0"/>
              <w:suppressLineNumbers w:val="0"/>
              <w:suppressAutoHyphens w:val="0"/>
              <w:jc w:val="center"/>
              <w:rPr>
                <w:rFonts w:ascii="Arial" w:hAnsi="Arial" w:cs="Arial"/>
                <w:b/>
                <w:i w:val="0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b/>
                <w:i w:val="0"/>
                <w:sz w:val="22"/>
                <w:szCs w:val="22"/>
                <w:lang w:val="en-GB"/>
              </w:rPr>
              <w:t>5</w:t>
            </w:r>
          </w:p>
        </w:tc>
        <w:tc>
          <w:tcPr>
            <w:tcW w:w="1560" w:type="dxa"/>
          </w:tcPr>
          <w:p w14:paraId="710F171E" w14:textId="77777777" w:rsidR="007D2C55" w:rsidRPr="004F3A22" w:rsidRDefault="005B5E1F" w:rsidP="00D665F0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15/11</w:t>
            </w:r>
          </w:p>
        </w:tc>
        <w:tc>
          <w:tcPr>
            <w:tcW w:w="5670" w:type="dxa"/>
            <w:gridSpan w:val="2"/>
          </w:tcPr>
          <w:p w14:paraId="6AF6DF32" w14:textId="77777777" w:rsidR="007D2C55" w:rsidRPr="00810306" w:rsidRDefault="005B5E1F" w:rsidP="00D665F0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New database portal of the Carstens Foundation</w:t>
            </w:r>
          </w:p>
        </w:tc>
        <w:tc>
          <w:tcPr>
            <w:tcW w:w="1559" w:type="dxa"/>
          </w:tcPr>
          <w:p w14:paraId="1BDD6067" w14:textId="77777777" w:rsidR="007D2C55" w:rsidRPr="00F51E08" w:rsidRDefault="005B5E1F" w:rsidP="00D665F0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All</w:t>
            </w:r>
          </w:p>
        </w:tc>
      </w:tr>
      <w:tr w:rsidR="007D2C55" w:rsidRPr="00F51E08" w14:paraId="48D1E449" w14:textId="77777777" w:rsidTr="00D665F0">
        <w:tc>
          <w:tcPr>
            <w:tcW w:w="2235" w:type="dxa"/>
            <w:gridSpan w:val="2"/>
            <w:shd w:val="clear" w:color="auto" w:fill="D9D9D9"/>
          </w:tcPr>
          <w:p w14:paraId="116065A9" w14:textId="77777777" w:rsidR="007D2C55" w:rsidRPr="00F51E08" w:rsidRDefault="007D2C55" w:rsidP="00D665F0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</w:pPr>
            <w:r w:rsidRPr="00F51E08"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  <w:t xml:space="preserve">Discussion </w:t>
            </w:r>
          </w:p>
        </w:tc>
        <w:tc>
          <w:tcPr>
            <w:tcW w:w="7229" w:type="dxa"/>
            <w:gridSpan w:val="3"/>
          </w:tcPr>
          <w:p w14:paraId="01764B01" w14:textId="74266E8A" w:rsidR="00DB78BA" w:rsidRDefault="005C59DB" w:rsidP="00DB78BA">
            <w:pPr>
              <w:pStyle w:val="Text"/>
              <w:widowControl w:val="0"/>
              <w:suppressLineNumbers w:val="0"/>
              <w:suppressAutoHyphens w:val="0"/>
              <w:spacing w:before="0" w:after="0"/>
              <w:contextualSpacing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Daniela advised it </w:t>
            </w:r>
            <w:r w:rsidR="000206D2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i</w:t>
            </w: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s preferable to use ‘keywords’ or ‘all fields’ for database search; it is also better to use Latin nomenclature as</w:t>
            </w:r>
            <w:r w:rsidR="00D024BD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, to date,</w:t>
            </w: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 only diseases and therapies have been translated into English.</w:t>
            </w:r>
          </w:p>
          <w:p w14:paraId="7E654EA0" w14:textId="77777777" w:rsidR="00DB78BA" w:rsidRPr="00DB78BA" w:rsidRDefault="00DB78BA" w:rsidP="00DB78BA">
            <w:pPr>
              <w:pStyle w:val="Text"/>
              <w:widowControl w:val="0"/>
              <w:suppressLineNumbers w:val="0"/>
              <w:suppressAutoHyphens w:val="0"/>
              <w:spacing w:before="0" w:after="0"/>
              <w:contextualSpacing/>
              <w:rPr>
                <w:rFonts w:ascii="Arial" w:hAnsi="Arial" w:cs="Arial"/>
                <w:i w:val="0"/>
                <w:sz w:val="10"/>
                <w:szCs w:val="10"/>
                <w:lang w:val="en-GB"/>
              </w:rPr>
            </w:pPr>
          </w:p>
          <w:p w14:paraId="3B55350C" w14:textId="0F8651FB" w:rsidR="005C59DB" w:rsidRDefault="005C59DB" w:rsidP="00DB78BA">
            <w:pPr>
              <w:pStyle w:val="Text"/>
              <w:widowControl w:val="0"/>
              <w:suppressLineNumbers w:val="0"/>
              <w:suppressAutoHyphens w:val="0"/>
              <w:spacing w:before="0" w:after="0"/>
              <w:contextualSpacing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There will be a Help button on each page, and also a video tutorial.</w:t>
            </w:r>
          </w:p>
          <w:p w14:paraId="2F03B56B" w14:textId="77777777" w:rsidR="00DB78BA" w:rsidRPr="00DB78BA" w:rsidRDefault="00DB78BA" w:rsidP="00DB78BA">
            <w:pPr>
              <w:pStyle w:val="Text"/>
              <w:widowControl w:val="0"/>
              <w:suppressLineNumbers w:val="0"/>
              <w:suppressAutoHyphens w:val="0"/>
              <w:spacing w:before="0" w:after="0"/>
              <w:contextualSpacing/>
              <w:rPr>
                <w:rFonts w:ascii="Arial" w:hAnsi="Arial" w:cs="Arial"/>
                <w:i w:val="0"/>
                <w:sz w:val="10"/>
                <w:szCs w:val="10"/>
                <w:lang w:val="en-GB"/>
              </w:rPr>
            </w:pPr>
          </w:p>
          <w:p w14:paraId="706D209E" w14:textId="3C539C4B" w:rsidR="00D024BD" w:rsidRDefault="00D024BD" w:rsidP="00DB78BA">
            <w:pPr>
              <w:pStyle w:val="Text"/>
              <w:widowControl w:val="0"/>
              <w:suppressLineNumbers w:val="0"/>
              <w:suppressAutoHyphens w:val="0"/>
              <w:spacing w:before="0" w:after="0"/>
              <w:contextualSpacing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Daniela will screen for new data each day, enter it into CAM-Quest and then into the appropriate section.  </w:t>
            </w:r>
          </w:p>
          <w:p w14:paraId="6E9FBB97" w14:textId="77777777" w:rsidR="00DB78BA" w:rsidRPr="00DB78BA" w:rsidRDefault="00DB78BA" w:rsidP="00DB78BA">
            <w:pPr>
              <w:pStyle w:val="Text"/>
              <w:widowControl w:val="0"/>
              <w:suppressLineNumbers w:val="0"/>
              <w:suppressAutoHyphens w:val="0"/>
              <w:spacing w:before="0" w:after="0"/>
              <w:contextualSpacing/>
              <w:rPr>
                <w:rFonts w:ascii="Arial" w:hAnsi="Arial" w:cs="Arial"/>
                <w:i w:val="0"/>
                <w:sz w:val="10"/>
                <w:szCs w:val="10"/>
                <w:lang w:val="en-GB"/>
              </w:rPr>
            </w:pPr>
          </w:p>
          <w:p w14:paraId="7CDF2BB3" w14:textId="00EC819A" w:rsidR="00D024BD" w:rsidRDefault="00D024BD" w:rsidP="00DB78BA">
            <w:pPr>
              <w:pStyle w:val="Text"/>
              <w:widowControl w:val="0"/>
              <w:suppressLineNumbers w:val="0"/>
              <w:suppressAutoHyphens w:val="0"/>
              <w:spacing w:before="0" w:after="0"/>
              <w:contextualSpacing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Criteria: clinical research (not basic research) in CAM and homeopathy; clinical cases will be included where there is no research available.</w:t>
            </w:r>
          </w:p>
          <w:p w14:paraId="0C349A3C" w14:textId="77777777" w:rsidR="00DB78BA" w:rsidRPr="00DB78BA" w:rsidRDefault="00DB78BA" w:rsidP="00DB78BA">
            <w:pPr>
              <w:pStyle w:val="Text"/>
              <w:widowControl w:val="0"/>
              <w:suppressLineNumbers w:val="0"/>
              <w:suppressAutoHyphens w:val="0"/>
              <w:spacing w:before="0" w:after="0"/>
              <w:contextualSpacing/>
              <w:rPr>
                <w:rFonts w:ascii="Arial" w:hAnsi="Arial" w:cs="Arial"/>
                <w:i w:val="0"/>
                <w:sz w:val="10"/>
                <w:szCs w:val="10"/>
                <w:lang w:val="en-GB"/>
              </w:rPr>
            </w:pPr>
          </w:p>
          <w:p w14:paraId="7089A41C" w14:textId="411F4E32" w:rsidR="00D024BD" w:rsidRDefault="00D024BD" w:rsidP="00DB78BA">
            <w:pPr>
              <w:pStyle w:val="Text"/>
              <w:widowControl w:val="0"/>
              <w:suppressLineNumbers w:val="0"/>
              <w:suppressAutoHyphens w:val="0"/>
              <w:spacing w:before="0" w:after="0"/>
              <w:contextualSpacing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Selection neutrality re quality </w:t>
            </w:r>
            <w:r w:rsidR="00C260C9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o</w:t>
            </w: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f paper or opinion in CAM-Quest; CORE-</w:t>
            </w:r>
            <w:proofErr w:type="spellStart"/>
            <w:proofErr w:type="gramStart"/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Hom</w:t>
            </w:r>
            <w:proofErr w:type="spellEnd"/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  more</w:t>
            </w:r>
            <w:proofErr w:type="gramEnd"/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 </w:t>
            </w:r>
            <w:r w:rsidR="001A6038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selective</w:t>
            </w:r>
            <w:r w:rsidR="00DB78BA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; vet</w:t>
            </w:r>
            <w:r w:rsidR="001A6038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erinary</w:t>
            </w:r>
            <w:r w:rsidR="00DB78BA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 database </w:t>
            </w:r>
            <w:r w:rsidR="001A6038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not selective as fewer papers available (CF plan to fund further </w:t>
            </w:r>
            <w:r w:rsidR="001130EA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clinical </w:t>
            </w:r>
            <w:r w:rsidR="001A6038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trials into avoidance of antibiotic</w:t>
            </w:r>
            <w:r w:rsidR="001130EA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 use</w:t>
            </w:r>
            <w:r w:rsidR="007520D1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 </w:t>
            </w:r>
            <w:r w:rsidR="001130EA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in animals</w:t>
            </w:r>
            <w:r w:rsidR="001A6038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, in Germany only).</w:t>
            </w:r>
          </w:p>
          <w:p w14:paraId="57A1B312" w14:textId="77777777" w:rsidR="00DB78BA" w:rsidRDefault="00DB78BA" w:rsidP="00DB78BA">
            <w:pPr>
              <w:pStyle w:val="Text"/>
              <w:widowControl w:val="0"/>
              <w:suppressLineNumbers w:val="0"/>
              <w:suppressAutoHyphens w:val="0"/>
              <w:spacing w:before="0" w:after="0"/>
              <w:contextualSpacing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</w:p>
          <w:p w14:paraId="3D2BDF07" w14:textId="3FB44134" w:rsidR="00C260C9" w:rsidRDefault="00C260C9" w:rsidP="00D024BD">
            <w:pPr>
              <w:pStyle w:val="Text"/>
              <w:widowControl w:val="0"/>
              <w:suppressLineNumbers w:val="0"/>
              <w:suppressAutoHyphens w:val="0"/>
              <w:spacing w:before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Feedback from group:</w:t>
            </w:r>
          </w:p>
          <w:p w14:paraId="6F3D63D2" w14:textId="5A73DA46" w:rsidR="00C260C9" w:rsidRDefault="00C260C9" w:rsidP="00C260C9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lastRenderedPageBreak/>
              <w:t xml:space="preserve">Only the Home Page is currently accessible in English.  </w:t>
            </w:r>
          </w:p>
          <w:p w14:paraId="1E80556D" w14:textId="77777777" w:rsidR="00C260C9" w:rsidRDefault="00C260C9" w:rsidP="00C260C9">
            <w:pPr>
              <w:pStyle w:val="Text"/>
              <w:widowControl w:val="0"/>
              <w:suppressLineNumbers w:val="0"/>
              <w:suppressAutoHyphens w:val="0"/>
              <w:spacing w:after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Author names should be entered in the search field as – </w:t>
            </w:r>
          </w:p>
          <w:p w14:paraId="3C5A087F" w14:textId="01164C68" w:rsidR="00C260C9" w:rsidRDefault="00C260C9" w:rsidP="00C260C9">
            <w:pPr>
              <w:pStyle w:val="Text"/>
              <w:widowControl w:val="0"/>
              <w:suppressLineNumbers w:val="0"/>
              <w:suppressAutoHyphens w:val="0"/>
              <w:spacing w:before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surname, first initial</w:t>
            </w:r>
          </w:p>
          <w:p w14:paraId="3A28C31C" w14:textId="4DE4FD03" w:rsidR="00D024BD" w:rsidRPr="00F51E08" w:rsidRDefault="00C260C9" w:rsidP="007520D1">
            <w:pPr>
              <w:pStyle w:val="Text"/>
              <w:widowControl w:val="0"/>
              <w:suppressLineNumbers w:val="0"/>
              <w:suppressAutoHyphens w:val="0"/>
              <w:spacing w:before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It would be helpful to alert subscribers when new data of interest to them is added</w:t>
            </w:r>
            <w:r w:rsidR="007520D1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.</w:t>
            </w:r>
          </w:p>
        </w:tc>
      </w:tr>
      <w:tr w:rsidR="007D2C55" w:rsidRPr="00F51E08" w14:paraId="332B561B" w14:textId="77777777" w:rsidTr="00D665F0">
        <w:tc>
          <w:tcPr>
            <w:tcW w:w="2235" w:type="dxa"/>
            <w:gridSpan w:val="2"/>
            <w:shd w:val="clear" w:color="auto" w:fill="D9D9D9"/>
          </w:tcPr>
          <w:p w14:paraId="372F9990" w14:textId="77777777" w:rsidR="007D2C55" w:rsidRPr="00F51E08" w:rsidRDefault="007D2C55" w:rsidP="00D665F0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</w:pPr>
            <w:r w:rsidRPr="00F51E08"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  <w:lastRenderedPageBreak/>
              <w:t>Conclusions</w:t>
            </w:r>
          </w:p>
        </w:tc>
        <w:tc>
          <w:tcPr>
            <w:tcW w:w="7229" w:type="dxa"/>
            <w:gridSpan w:val="3"/>
          </w:tcPr>
          <w:p w14:paraId="3823095F" w14:textId="4FF1E552" w:rsidR="007D2C55" w:rsidRPr="00F51E08" w:rsidRDefault="001A6038" w:rsidP="00D665F0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Valuable free</w:t>
            </w:r>
            <w:r w:rsidR="007520D1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 and independent</w:t>
            </w: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 resource, con</w:t>
            </w:r>
            <w:r w:rsidR="007520D1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sist</w:t>
            </w: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ing </w:t>
            </w:r>
            <w:r w:rsidR="007520D1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of a lar</w:t>
            </w: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ge number of research papers</w:t>
            </w:r>
          </w:p>
        </w:tc>
      </w:tr>
      <w:tr w:rsidR="007D2C55" w:rsidRPr="00F51E08" w14:paraId="10C03559" w14:textId="77777777" w:rsidTr="00D665F0">
        <w:tc>
          <w:tcPr>
            <w:tcW w:w="5778" w:type="dxa"/>
            <w:gridSpan w:val="3"/>
            <w:shd w:val="clear" w:color="auto" w:fill="D9D9D9"/>
          </w:tcPr>
          <w:p w14:paraId="2093266C" w14:textId="77777777" w:rsidR="007D2C55" w:rsidRPr="00F51E08" w:rsidRDefault="007D2C55" w:rsidP="00D665F0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</w:pPr>
            <w:r w:rsidRPr="00F51E08"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  <w:t>Action items</w:t>
            </w:r>
          </w:p>
        </w:tc>
        <w:tc>
          <w:tcPr>
            <w:tcW w:w="2127" w:type="dxa"/>
            <w:shd w:val="clear" w:color="auto" w:fill="D9D9D9"/>
          </w:tcPr>
          <w:p w14:paraId="4835C431" w14:textId="77777777" w:rsidR="007D2C55" w:rsidRPr="00F51E08" w:rsidRDefault="007D2C55" w:rsidP="00D665F0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</w:pPr>
            <w:r w:rsidRPr="00F51E08"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  <w:t>Person responsible</w:t>
            </w:r>
          </w:p>
        </w:tc>
        <w:tc>
          <w:tcPr>
            <w:tcW w:w="1559" w:type="dxa"/>
            <w:shd w:val="clear" w:color="auto" w:fill="D9D9D9"/>
          </w:tcPr>
          <w:p w14:paraId="51B4662A" w14:textId="77777777" w:rsidR="007D2C55" w:rsidRPr="00F51E08" w:rsidRDefault="007D2C55" w:rsidP="00D665F0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</w:pPr>
            <w:r w:rsidRPr="00F51E08"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  <w:t>Deadline</w:t>
            </w:r>
          </w:p>
        </w:tc>
      </w:tr>
      <w:tr w:rsidR="001A6038" w:rsidRPr="00F51E08" w14:paraId="3311EF52" w14:textId="77777777" w:rsidTr="00D665F0">
        <w:tc>
          <w:tcPr>
            <w:tcW w:w="5778" w:type="dxa"/>
            <w:gridSpan w:val="3"/>
          </w:tcPr>
          <w:p w14:paraId="66706BE0" w14:textId="241B315A" w:rsidR="001A6038" w:rsidRDefault="00DA1F11" w:rsidP="00D665F0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Send feedback on site to Daniela</w:t>
            </w:r>
            <w:r w:rsidR="008972DE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.</w:t>
            </w:r>
          </w:p>
        </w:tc>
        <w:tc>
          <w:tcPr>
            <w:tcW w:w="2127" w:type="dxa"/>
          </w:tcPr>
          <w:p w14:paraId="01E75E99" w14:textId="16F94EA5" w:rsidR="001A6038" w:rsidRDefault="00DA1F11" w:rsidP="00D665F0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All</w:t>
            </w:r>
          </w:p>
        </w:tc>
        <w:tc>
          <w:tcPr>
            <w:tcW w:w="1559" w:type="dxa"/>
          </w:tcPr>
          <w:p w14:paraId="2424CE7A" w14:textId="6E38BEF7" w:rsidR="001A6038" w:rsidRDefault="008972DE" w:rsidP="00D665F0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a</w:t>
            </w:r>
            <w:r w:rsidR="00AD3032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sap</w:t>
            </w:r>
          </w:p>
        </w:tc>
      </w:tr>
      <w:tr w:rsidR="007D2C55" w:rsidRPr="00F51E08" w14:paraId="30465254" w14:textId="77777777" w:rsidTr="00D665F0">
        <w:tc>
          <w:tcPr>
            <w:tcW w:w="5778" w:type="dxa"/>
            <w:gridSpan w:val="3"/>
          </w:tcPr>
          <w:p w14:paraId="38CB53E0" w14:textId="4240FCCC" w:rsidR="007D2C55" w:rsidRPr="00F51E08" w:rsidRDefault="00DB78BA" w:rsidP="00D665F0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Complete database, modifying as suggested</w:t>
            </w:r>
            <w:r w:rsidR="008972DE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.</w:t>
            </w:r>
          </w:p>
        </w:tc>
        <w:tc>
          <w:tcPr>
            <w:tcW w:w="2127" w:type="dxa"/>
          </w:tcPr>
          <w:p w14:paraId="6B5D8938" w14:textId="274CAAA0" w:rsidR="007D2C55" w:rsidRPr="00F51E08" w:rsidRDefault="00DB78BA" w:rsidP="00D665F0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Daniela</w:t>
            </w:r>
          </w:p>
        </w:tc>
        <w:tc>
          <w:tcPr>
            <w:tcW w:w="1559" w:type="dxa"/>
          </w:tcPr>
          <w:p w14:paraId="7E66292B" w14:textId="361C9CB1" w:rsidR="007D2C55" w:rsidRPr="005642C4" w:rsidRDefault="00AD3032" w:rsidP="00D665F0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w</w:t>
            </w:r>
            <w:r w:rsidR="001A6038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hen</w:t>
            </w:r>
            <w:r w:rsidR="00DB78BA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 time permits</w:t>
            </w:r>
          </w:p>
        </w:tc>
      </w:tr>
    </w:tbl>
    <w:p w14:paraId="14D13629" w14:textId="77777777" w:rsidR="007D2C55" w:rsidRDefault="007D2C55" w:rsidP="007D2C55">
      <w:pPr>
        <w:pStyle w:val="Text"/>
        <w:widowControl w:val="0"/>
        <w:suppressLineNumbers w:val="0"/>
        <w:suppressAutoHyphens w:val="0"/>
        <w:rPr>
          <w:rFonts w:ascii="Arial" w:hAnsi="Arial" w:cs="Arial"/>
          <w:i w:val="0"/>
          <w:sz w:val="22"/>
          <w:szCs w:val="22"/>
          <w:lang w:val="en-GB"/>
        </w:rPr>
      </w:pPr>
    </w:p>
    <w:p w14:paraId="39178DF9" w14:textId="77777777" w:rsidR="007D2C55" w:rsidRPr="00F51E08" w:rsidRDefault="007D2C55" w:rsidP="007D2C55">
      <w:pPr>
        <w:pStyle w:val="Text"/>
        <w:widowControl w:val="0"/>
        <w:suppressLineNumbers w:val="0"/>
        <w:suppressAutoHyphens w:val="0"/>
        <w:rPr>
          <w:rFonts w:ascii="Arial" w:hAnsi="Arial" w:cs="Arial"/>
          <w:i w:val="0"/>
          <w:sz w:val="22"/>
          <w:szCs w:val="22"/>
          <w:lang w:val="en-GB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75"/>
        <w:gridCol w:w="1560"/>
        <w:gridCol w:w="3543"/>
        <w:gridCol w:w="2127"/>
        <w:gridCol w:w="1559"/>
      </w:tblGrid>
      <w:tr w:rsidR="007D2C55" w:rsidRPr="00F51E08" w14:paraId="1C68A27C" w14:textId="77777777" w:rsidTr="00D665F0">
        <w:tc>
          <w:tcPr>
            <w:tcW w:w="675" w:type="dxa"/>
            <w:shd w:val="clear" w:color="auto" w:fill="D9D9D9"/>
          </w:tcPr>
          <w:p w14:paraId="57AE6372" w14:textId="77777777" w:rsidR="007D2C55" w:rsidRPr="00F51E08" w:rsidRDefault="007D2C55" w:rsidP="00D665F0">
            <w:pPr>
              <w:pStyle w:val="Text"/>
              <w:widowControl w:val="0"/>
              <w:suppressLineNumbers w:val="0"/>
              <w:suppressAutoHyphens w:val="0"/>
              <w:jc w:val="center"/>
              <w:rPr>
                <w:rFonts w:ascii="Arial" w:hAnsi="Arial" w:cs="Arial"/>
                <w:b/>
                <w:i w:val="0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b/>
                <w:i w:val="0"/>
                <w:sz w:val="22"/>
                <w:szCs w:val="22"/>
                <w:lang w:val="en-GB"/>
              </w:rPr>
              <w:t>6</w:t>
            </w:r>
          </w:p>
        </w:tc>
        <w:tc>
          <w:tcPr>
            <w:tcW w:w="1560" w:type="dxa"/>
          </w:tcPr>
          <w:p w14:paraId="5829EC05" w14:textId="77777777" w:rsidR="007D2C55" w:rsidRPr="004F3A22" w:rsidRDefault="005B5E1F" w:rsidP="00D665F0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15/11</w:t>
            </w:r>
          </w:p>
        </w:tc>
        <w:tc>
          <w:tcPr>
            <w:tcW w:w="5670" w:type="dxa"/>
            <w:gridSpan w:val="2"/>
          </w:tcPr>
          <w:p w14:paraId="5B507353" w14:textId="77777777" w:rsidR="007D2C55" w:rsidRPr="00EC6E8B" w:rsidRDefault="005B5E1F" w:rsidP="00D665F0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Website: Literature Searching – discussion of proposal and finalisation for the website</w:t>
            </w:r>
          </w:p>
        </w:tc>
        <w:tc>
          <w:tcPr>
            <w:tcW w:w="1559" w:type="dxa"/>
          </w:tcPr>
          <w:p w14:paraId="38652C7E" w14:textId="77777777" w:rsidR="007D2C55" w:rsidRPr="00F51E08" w:rsidRDefault="005B5E1F" w:rsidP="00D665F0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Daniela</w:t>
            </w:r>
          </w:p>
        </w:tc>
      </w:tr>
      <w:tr w:rsidR="007D2C55" w:rsidRPr="00F51E08" w14:paraId="44022090" w14:textId="77777777" w:rsidTr="00D665F0">
        <w:tc>
          <w:tcPr>
            <w:tcW w:w="2235" w:type="dxa"/>
            <w:gridSpan w:val="2"/>
            <w:shd w:val="clear" w:color="auto" w:fill="D9D9D9"/>
          </w:tcPr>
          <w:p w14:paraId="752E382D" w14:textId="77777777" w:rsidR="007D2C55" w:rsidRPr="00F51E08" w:rsidRDefault="007D2C55" w:rsidP="00D665F0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</w:pPr>
            <w:r w:rsidRPr="00F51E08"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  <w:t xml:space="preserve">Discussion </w:t>
            </w:r>
          </w:p>
        </w:tc>
        <w:tc>
          <w:tcPr>
            <w:tcW w:w="7229" w:type="dxa"/>
            <w:gridSpan w:val="3"/>
          </w:tcPr>
          <w:p w14:paraId="092DFAFB" w14:textId="792FBA3B" w:rsidR="007D2C55" w:rsidRPr="00F51E08" w:rsidRDefault="00A80AA5" w:rsidP="00D665F0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Keep it simple – for generalists </w:t>
            </w:r>
          </w:p>
        </w:tc>
      </w:tr>
      <w:tr w:rsidR="007D2C55" w:rsidRPr="00F51E08" w14:paraId="763E2B38" w14:textId="77777777" w:rsidTr="00D665F0">
        <w:tc>
          <w:tcPr>
            <w:tcW w:w="2235" w:type="dxa"/>
            <w:gridSpan w:val="2"/>
            <w:shd w:val="clear" w:color="auto" w:fill="D9D9D9"/>
          </w:tcPr>
          <w:p w14:paraId="20A802B1" w14:textId="77777777" w:rsidR="007D2C55" w:rsidRPr="00F51E08" w:rsidRDefault="007D2C55" w:rsidP="00D665F0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</w:pPr>
            <w:r w:rsidRPr="00F51E08"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  <w:t>Conclusions</w:t>
            </w:r>
          </w:p>
        </w:tc>
        <w:tc>
          <w:tcPr>
            <w:tcW w:w="7229" w:type="dxa"/>
            <w:gridSpan w:val="3"/>
          </w:tcPr>
          <w:p w14:paraId="144443AE" w14:textId="77777777" w:rsidR="007520D1" w:rsidRDefault="00A80AA5" w:rsidP="00A80AA5">
            <w:pPr>
              <w:pStyle w:val="Text"/>
              <w:widowControl w:val="0"/>
              <w:suppressLineNumbers w:val="0"/>
              <w:suppressAutoHyphens w:val="0"/>
              <w:spacing w:before="0" w:after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3 tiles – 1 Where and how to find scientific literature (</w:t>
            </w:r>
            <w:r w:rsidR="007520D1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Daniela + Christa’s </w:t>
            </w:r>
          </w:p>
          <w:p w14:paraId="540C7131" w14:textId="4F367335" w:rsidR="007D2C55" w:rsidRDefault="007520D1" w:rsidP="007520D1">
            <w:pPr>
              <w:pStyle w:val="Text"/>
              <w:widowControl w:val="0"/>
              <w:suppressLineNumbers w:val="0"/>
              <w:suppressAutoHyphens w:val="0"/>
              <w:spacing w:before="0" w:after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                 Vienna</w:t>
            </w:r>
            <w:r w:rsidR="00A80AA5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 presentation</w:t>
            </w: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, Nov 2016</w:t>
            </w:r>
            <w:r w:rsidR="00A80AA5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)</w:t>
            </w:r>
          </w:p>
          <w:p w14:paraId="6B63F971" w14:textId="0D8676EA" w:rsidR="00AD3032" w:rsidRDefault="00A80AA5" w:rsidP="00A80AA5">
            <w:pPr>
              <w:pStyle w:val="Text"/>
              <w:widowControl w:val="0"/>
              <w:suppressLineNumbers w:val="0"/>
              <w:suppressAutoHyphens w:val="0"/>
              <w:spacing w:before="0" w:after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              2 Homeopathy in scientific databases (</w:t>
            </w:r>
            <w:r w:rsidR="007520D1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Caroline</w:t>
            </w:r>
            <w:r w:rsidR="00AD3032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’s</w:t>
            </w: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 </w:t>
            </w:r>
            <w:r w:rsidR="00AD3032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Vienna</w:t>
            </w: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 </w:t>
            </w:r>
          </w:p>
          <w:p w14:paraId="6D322867" w14:textId="20A41F2F" w:rsidR="00A80AA5" w:rsidRDefault="00AD3032" w:rsidP="00A80AA5">
            <w:pPr>
              <w:pStyle w:val="Text"/>
              <w:widowControl w:val="0"/>
              <w:suppressLineNumbers w:val="0"/>
              <w:suppressAutoHyphens w:val="0"/>
              <w:spacing w:before="0" w:after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                 </w:t>
            </w:r>
            <w:r w:rsidR="007520D1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P</w:t>
            </w:r>
            <w:r w:rsidR="00A80AA5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resentation</w:t>
            </w:r>
            <w:r w:rsidR="007520D1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, Nov 2016</w:t>
            </w:r>
            <w:r w:rsidR="00A80AA5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)</w:t>
            </w:r>
          </w:p>
          <w:p w14:paraId="4FF2147B" w14:textId="3B4D940A" w:rsidR="00A80AA5" w:rsidRDefault="00A80AA5" w:rsidP="00A80AA5">
            <w:pPr>
              <w:pStyle w:val="Text"/>
              <w:widowControl w:val="0"/>
              <w:suppressLineNumbers w:val="0"/>
              <w:suppressAutoHyphens w:val="0"/>
              <w:spacing w:before="0" w:after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              3 Links to tutorials – PubMed, Cochrane, YouTube (own or proprietary </w:t>
            </w:r>
          </w:p>
          <w:p w14:paraId="687BF3A0" w14:textId="64CB419E" w:rsidR="00A80AA5" w:rsidRPr="00F51E08" w:rsidRDefault="00A80AA5" w:rsidP="007520D1">
            <w:pPr>
              <w:pStyle w:val="Text"/>
              <w:widowControl w:val="0"/>
              <w:suppressLineNumbers w:val="0"/>
              <w:suppressAutoHyphens w:val="0"/>
              <w:spacing w:before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                 one if appropriate)</w:t>
            </w:r>
          </w:p>
        </w:tc>
      </w:tr>
      <w:tr w:rsidR="007D2C55" w:rsidRPr="00F51E08" w14:paraId="34DEAC77" w14:textId="77777777" w:rsidTr="00D665F0">
        <w:tc>
          <w:tcPr>
            <w:tcW w:w="5778" w:type="dxa"/>
            <w:gridSpan w:val="3"/>
            <w:shd w:val="clear" w:color="auto" w:fill="D9D9D9"/>
          </w:tcPr>
          <w:p w14:paraId="4A0D0B57" w14:textId="77777777" w:rsidR="007D2C55" w:rsidRPr="00F51E08" w:rsidRDefault="007D2C55" w:rsidP="00D665F0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</w:pPr>
            <w:r w:rsidRPr="00F51E08"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  <w:t>Action items</w:t>
            </w:r>
          </w:p>
        </w:tc>
        <w:tc>
          <w:tcPr>
            <w:tcW w:w="2127" w:type="dxa"/>
            <w:shd w:val="clear" w:color="auto" w:fill="D9D9D9"/>
          </w:tcPr>
          <w:p w14:paraId="7178D627" w14:textId="77777777" w:rsidR="007D2C55" w:rsidRPr="00F51E08" w:rsidRDefault="007D2C55" w:rsidP="00D665F0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</w:pPr>
            <w:r w:rsidRPr="00F51E08"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  <w:t>Person responsible</w:t>
            </w:r>
          </w:p>
        </w:tc>
        <w:tc>
          <w:tcPr>
            <w:tcW w:w="1559" w:type="dxa"/>
            <w:shd w:val="clear" w:color="auto" w:fill="D9D9D9"/>
          </w:tcPr>
          <w:p w14:paraId="43BC964C" w14:textId="77777777" w:rsidR="007D2C55" w:rsidRPr="00F51E08" w:rsidRDefault="007D2C55" w:rsidP="00D665F0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</w:pPr>
            <w:r w:rsidRPr="00F51E08"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  <w:t>Deadline</w:t>
            </w:r>
          </w:p>
        </w:tc>
      </w:tr>
      <w:tr w:rsidR="007D2C55" w:rsidRPr="00F51E08" w14:paraId="29CE5AC9" w14:textId="77777777" w:rsidTr="00D665F0">
        <w:tc>
          <w:tcPr>
            <w:tcW w:w="5778" w:type="dxa"/>
            <w:gridSpan w:val="3"/>
          </w:tcPr>
          <w:p w14:paraId="5D8B1650" w14:textId="2CA22C79" w:rsidR="007D2C55" w:rsidRPr="00F51E08" w:rsidRDefault="00A80AA5" w:rsidP="00D665F0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Search YouTube for appropriate tutorial</w:t>
            </w:r>
            <w:r w:rsidR="008972DE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.</w:t>
            </w:r>
          </w:p>
        </w:tc>
        <w:tc>
          <w:tcPr>
            <w:tcW w:w="2127" w:type="dxa"/>
          </w:tcPr>
          <w:p w14:paraId="3BE3E709" w14:textId="26EE9B1B" w:rsidR="007D2C55" w:rsidRPr="00F51E08" w:rsidRDefault="00A80AA5" w:rsidP="00D665F0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Daniela</w:t>
            </w:r>
          </w:p>
        </w:tc>
        <w:tc>
          <w:tcPr>
            <w:tcW w:w="1559" w:type="dxa"/>
          </w:tcPr>
          <w:p w14:paraId="3123144B" w14:textId="21FB60A3" w:rsidR="007D2C55" w:rsidRPr="00F51E08" w:rsidRDefault="00AD3032" w:rsidP="00D665F0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end</w:t>
            </w:r>
            <w:r w:rsidR="00A80AA5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 </w:t>
            </w:r>
            <w:r w:rsidR="00E5533C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Feb</w:t>
            </w:r>
          </w:p>
        </w:tc>
      </w:tr>
      <w:tr w:rsidR="007D2C55" w:rsidRPr="00F51E08" w14:paraId="2BB2080E" w14:textId="77777777" w:rsidTr="00D665F0">
        <w:tc>
          <w:tcPr>
            <w:tcW w:w="5778" w:type="dxa"/>
            <w:gridSpan w:val="3"/>
          </w:tcPr>
          <w:p w14:paraId="6C7DAD2E" w14:textId="6490DA7F" w:rsidR="007D2C55" w:rsidRDefault="00A80AA5" w:rsidP="00D665F0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If none available, make video</w:t>
            </w:r>
            <w:r w:rsidR="008972DE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.</w:t>
            </w:r>
          </w:p>
        </w:tc>
        <w:tc>
          <w:tcPr>
            <w:tcW w:w="2127" w:type="dxa"/>
          </w:tcPr>
          <w:p w14:paraId="2C69A796" w14:textId="2CBB14DE" w:rsidR="007D2C55" w:rsidRDefault="00A80AA5" w:rsidP="00D665F0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Daniela + Christa</w:t>
            </w:r>
          </w:p>
        </w:tc>
        <w:tc>
          <w:tcPr>
            <w:tcW w:w="1559" w:type="dxa"/>
          </w:tcPr>
          <w:p w14:paraId="6C4EF24B" w14:textId="29EDE617" w:rsidR="007D2C55" w:rsidRDefault="00A80AA5" w:rsidP="00D665F0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end </w:t>
            </w:r>
            <w:r w:rsidR="00E5533C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Feb</w:t>
            </w:r>
          </w:p>
        </w:tc>
      </w:tr>
    </w:tbl>
    <w:p w14:paraId="5C631CFA" w14:textId="77777777" w:rsidR="007D2C55" w:rsidRDefault="007D2C55" w:rsidP="007D2C55">
      <w:pPr>
        <w:pStyle w:val="Text"/>
        <w:widowControl w:val="0"/>
        <w:suppressLineNumbers w:val="0"/>
        <w:suppressAutoHyphens w:val="0"/>
        <w:rPr>
          <w:rFonts w:ascii="Arial" w:hAnsi="Arial" w:cs="Arial"/>
          <w:i w:val="0"/>
          <w:sz w:val="22"/>
          <w:szCs w:val="22"/>
          <w:lang w:val="en-GB"/>
        </w:rPr>
      </w:pPr>
    </w:p>
    <w:p w14:paraId="615B93E3" w14:textId="77777777" w:rsidR="007D2C55" w:rsidRPr="00F51E08" w:rsidRDefault="007D2C55" w:rsidP="007D2C55">
      <w:pPr>
        <w:pStyle w:val="Text"/>
        <w:widowControl w:val="0"/>
        <w:suppressLineNumbers w:val="0"/>
        <w:suppressAutoHyphens w:val="0"/>
        <w:rPr>
          <w:rFonts w:ascii="Arial" w:hAnsi="Arial" w:cs="Arial"/>
          <w:i w:val="0"/>
          <w:sz w:val="22"/>
          <w:szCs w:val="22"/>
          <w:lang w:val="en-GB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75"/>
        <w:gridCol w:w="1560"/>
        <w:gridCol w:w="3543"/>
        <w:gridCol w:w="2127"/>
        <w:gridCol w:w="1559"/>
      </w:tblGrid>
      <w:tr w:rsidR="007D2C55" w:rsidRPr="00F51E08" w14:paraId="7DF934A1" w14:textId="77777777" w:rsidTr="00D665F0">
        <w:tc>
          <w:tcPr>
            <w:tcW w:w="675" w:type="dxa"/>
            <w:shd w:val="clear" w:color="auto" w:fill="D9D9D9"/>
          </w:tcPr>
          <w:p w14:paraId="114548FB" w14:textId="77777777" w:rsidR="007D2C55" w:rsidRPr="00F51E08" w:rsidRDefault="007D2C55" w:rsidP="00D665F0">
            <w:pPr>
              <w:pStyle w:val="Text"/>
              <w:widowControl w:val="0"/>
              <w:suppressLineNumbers w:val="0"/>
              <w:suppressAutoHyphens w:val="0"/>
              <w:jc w:val="center"/>
              <w:rPr>
                <w:rFonts w:ascii="Arial" w:hAnsi="Arial" w:cs="Arial"/>
                <w:b/>
                <w:i w:val="0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b/>
                <w:i w:val="0"/>
                <w:sz w:val="22"/>
                <w:szCs w:val="22"/>
                <w:lang w:val="en-GB"/>
              </w:rPr>
              <w:t>7</w:t>
            </w:r>
          </w:p>
        </w:tc>
        <w:tc>
          <w:tcPr>
            <w:tcW w:w="1560" w:type="dxa"/>
          </w:tcPr>
          <w:p w14:paraId="2A0D6CAC" w14:textId="77777777" w:rsidR="007D2C55" w:rsidRPr="004F3A22" w:rsidRDefault="00BC7D71" w:rsidP="00D665F0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15/11</w:t>
            </w:r>
          </w:p>
        </w:tc>
        <w:tc>
          <w:tcPr>
            <w:tcW w:w="5670" w:type="dxa"/>
            <w:gridSpan w:val="2"/>
          </w:tcPr>
          <w:p w14:paraId="600ED1C2" w14:textId="2023BD64" w:rsidR="007D2C55" w:rsidRPr="00A80AA5" w:rsidRDefault="007D2C55" w:rsidP="00D665F0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A80AA5">
              <w:rPr>
                <w:rFonts w:ascii="Arial" w:hAnsi="Arial" w:cs="Arial"/>
                <w:sz w:val="22"/>
                <w:szCs w:val="22"/>
                <w:lang w:val="en-GB"/>
              </w:rPr>
              <w:t>Website</w:t>
            </w:r>
            <w:r w:rsidR="005B5E1F" w:rsidRPr="00A80AA5">
              <w:rPr>
                <w:rFonts w:ascii="Arial" w:hAnsi="Arial" w:cs="Arial"/>
                <w:sz w:val="22"/>
                <w:szCs w:val="22"/>
                <w:lang w:val="en-GB"/>
              </w:rPr>
              <w:t>:</w:t>
            </w:r>
            <w:r w:rsidRPr="00A80AA5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r w:rsidR="005B5E1F" w:rsidRPr="00A80AA5">
              <w:rPr>
                <w:rFonts w:ascii="Arial" w:hAnsi="Arial" w:cs="Arial"/>
                <w:sz w:val="22"/>
                <w:szCs w:val="22"/>
                <w:lang w:val="en-GB"/>
              </w:rPr>
              <w:t>Links – testing, feedback, dis</w:t>
            </w:r>
            <w:r w:rsidR="00BC7D71" w:rsidRPr="00A80AA5">
              <w:rPr>
                <w:rFonts w:ascii="Arial" w:hAnsi="Arial" w:cs="Arial"/>
                <w:sz w:val="22"/>
                <w:szCs w:val="22"/>
                <w:lang w:val="en-GB"/>
              </w:rPr>
              <w:t>cussion on further proceedings</w:t>
            </w:r>
            <w:r w:rsidRPr="00A80AA5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</w:p>
        </w:tc>
        <w:tc>
          <w:tcPr>
            <w:tcW w:w="1559" w:type="dxa"/>
          </w:tcPr>
          <w:p w14:paraId="3391E00F" w14:textId="77777777" w:rsidR="00BC7D71" w:rsidRPr="00A80AA5" w:rsidRDefault="00BC7D71" w:rsidP="00D665F0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A80AA5">
              <w:rPr>
                <w:rFonts w:ascii="Arial" w:hAnsi="Arial" w:cs="Arial"/>
                <w:sz w:val="22"/>
                <w:szCs w:val="22"/>
                <w:lang w:val="en-GB"/>
              </w:rPr>
              <w:t>Rienk</w:t>
            </w:r>
          </w:p>
          <w:p w14:paraId="7E4D7E74" w14:textId="77777777" w:rsidR="007D2C55" w:rsidRPr="00F51E08" w:rsidRDefault="00BC7D71" w:rsidP="00D665F0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A80AA5">
              <w:rPr>
                <w:rFonts w:ascii="Arial" w:hAnsi="Arial" w:cs="Arial"/>
                <w:sz w:val="22"/>
                <w:szCs w:val="22"/>
                <w:lang w:val="en-GB"/>
              </w:rPr>
              <w:t>(by Skype)</w:t>
            </w:r>
          </w:p>
        </w:tc>
      </w:tr>
      <w:tr w:rsidR="007D2C55" w:rsidRPr="00F51E08" w14:paraId="5F447055" w14:textId="77777777" w:rsidTr="00D665F0">
        <w:tc>
          <w:tcPr>
            <w:tcW w:w="2235" w:type="dxa"/>
            <w:gridSpan w:val="2"/>
            <w:shd w:val="clear" w:color="auto" w:fill="D9D9D9"/>
          </w:tcPr>
          <w:p w14:paraId="5C64F481" w14:textId="77777777" w:rsidR="007D2C55" w:rsidRPr="00F51E08" w:rsidRDefault="007D2C55" w:rsidP="00D665F0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</w:pPr>
            <w:r w:rsidRPr="00F51E08"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  <w:t xml:space="preserve">Discussion </w:t>
            </w:r>
          </w:p>
        </w:tc>
        <w:tc>
          <w:tcPr>
            <w:tcW w:w="7229" w:type="dxa"/>
            <w:gridSpan w:val="3"/>
          </w:tcPr>
          <w:p w14:paraId="2804E7FC" w14:textId="4B36F5AE" w:rsidR="00F11881" w:rsidRPr="00F51E08" w:rsidRDefault="00F11881" w:rsidP="00F11881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Link list prepared, </w:t>
            </w:r>
            <w:r w:rsidR="00900BC0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then web</w:t>
            </w: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site crashed (had been hacked for some time); everything infected, </w:t>
            </w:r>
            <w:proofErr w:type="spellStart"/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inc</w:t>
            </w:r>
            <w:r w:rsidR="00900BC0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l</w:t>
            </w:r>
            <w:proofErr w:type="spellEnd"/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 some info not on site</w:t>
            </w:r>
            <w:r w:rsidR="00900BC0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, </w:t>
            </w:r>
            <w:proofErr w:type="spellStart"/>
            <w:r w:rsidR="00900BC0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eg</w:t>
            </w:r>
            <w:proofErr w:type="spellEnd"/>
            <w:r w:rsidR="00900BC0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 Link List</w:t>
            </w: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;</w:t>
            </w:r>
            <w:r w:rsidR="00900BC0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 </w:t>
            </w: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new site had to be built.</w:t>
            </w:r>
          </w:p>
        </w:tc>
      </w:tr>
      <w:tr w:rsidR="007D2C55" w:rsidRPr="00F51E08" w14:paraId="27F9AC73" w14:textId="77777777" w:rsidTr="00D665F0">
        <w:tc>
          <w:tcPr>
            <w:tcW w:w="2235" w:type="dxa"/>
            <w:gridSpan w:val="2"/>
            <w:shd w:val="clear" w:color="auto" w:fill="D9D9D9"/>
          </w:tcPr>
          <w:p w14:paraId="5F965926" w14:textId="77777777" w:rsidR="007D2C55" w:rsidRPr="00F51E08" w:rsidRDefault="007D2C55" w:rsidP="00D665F0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</w:pPr>
            <w:r w:rsidRPr="00F51E08"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  <w:t>Conclusions</w:t>
            </w:r>
          </w:p>
        </w:tc>
        <w:tc>
          <w:tcPr>
            <w:tcW w:w="7229" w:type="dxa"/>
            <w:gridSpan w:val="3"/>
          </w:tcPr>
          <w:p w14:paraId="67447AC9" w14:textId="34FDDDF0" w:rsidR="00900BC0" w:rsidRDefault="00900BC0" w:rsidP="00D665F0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Options:</w:t>
            </w:r>
          </w:p>
          <w:p w14:paraId="3695CCA6" w14:textId="39FE3690" w:rsidR="007D2C55" w:rsidRDefault="00900BC0" w:rsidP="00D665F0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1  </w:t>
            </w:r>
            <w:r w:rsidR="00F11881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Lee </w:t>
            </w:r>
            <w:proofErr w:type="spellStart"/>
            <w:r w:rsidR="00F11881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Parkison</w:t>
            </w:r>
            <w:proofErr w:type="spellEnd"/>
            <w:r w:rsidR="00F11881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 still has doc – can re-do</w:t>
            </w: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 List at reasonable cost</w:t>
            </w:r>
            <w:r w:rsidR="009F08A7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 OR</w:t>
            </w:r>
          </w:p>
          <w:p w14:paraId="1C4F6E60" w14:textId="6F35A31C" w:rsidR="00900BC0" w:rsidRDefault="00900BC0" w:rsidP="009F08A7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2. Lee </w:t>
            </w:r>
            <w:r w:rsidR="009F08A7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doesn’t have doc / </w:t>
            </w: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cost too great – employ Bulgarian IT expert</w:t>
            </w:r>
            <w:r w:rsidR="008972DE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.</w:t>
            </w:r>
          </w:p>
          <w:p w14:paraId="25E6F2B4" w14:textId="77BF6EB1" w:rsidR="009F08A7" w:rsidRPr="00F51E08" w:rsidRDefault="009F08A7" w:rsidP="009F08A7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lastRenderedPageBreak/>
              <w:t>List should then be checked once rebuilt</w:t>
            </w:r>
            <w:r w:rsidR="008972DE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.</w:t>
            </w:r>
          </w:p>
        </w:tc>
      </w:tr>
      <w:tr w:rsidR="007D2C55" w:rsidRPr="00F51E08" w14:paraId="3E7E1636" w14:textId="77777777" w:rsidTr="00D665F0">
        <w:tc>
          <w:tcPr>
            <w:tcW w:w="5778" w:type="dxa"/>
            <w:gridSpan w:val="3"/>
            <w:shd w:val="clear" w:color="auto" w:fill="D9D9D9"/>
          </w:tcPr>
          <w:p w14:paraId="30596F13" w14:textId="77777777" w:rsidR="007D2C55" w:rsidRPr="00F51E08" w:rsidRDefault="007D2C55" w:rsidP="00D665F0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</w:pPr>
            <w:r w:rsidRPr="00F51E08"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  <w:lastRenderedPageBreak/>
              <w:t>Action items</w:t>
            </w:r>
          </w:p>
        </w:tc>
        <w:tc>
          <w:tcPr>
            <w:tcW w:w="2127" w:type="dxa"/>
            <w:shd w:val="clear" w:color="auto" w:fill="D9D9D9"/>
          </w:tcPr>
          <w:p w14:paraId="720707B0" w14:textId="77777777" w:rsidR="007D2C55" w:rsidRPr="00F51E08" w:rsidRDefault="007D2C55" w:rsidP="00D665F0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</w:pPr>
            <w:r w:rsidRPr="00F51E08"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  <w:t>Person responsible</w:t>
            </w:r>
          </w:p>
        </w:tc>
        <w:tc>
          <w:tcPr>
            <w:tcW w:w="1559" w:type="dxa"/>
            <w:shd w:val="clear" w:color="auto" w:fill="D9D9D9"/>
          </w:tcPr>
          <w:p w14:paraId="12BED856" w14:textId="77777777" w:rsidR="007D2C55" w:rsidRPr="00F51E08" w:rsidRDefault="007D2C55" w:rsidP="00D665F0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</w:pPr>
            <w:r w:rsidRPr="00F51E08"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  <w:t>Deadline</w:t>
            </w:r>
          </w:p>
        </w:tc>
      </w:tr>
      <w:tr w:rsidR="008972DE" w:rsidRPr="00F51E08" w14:paraId="3875E523" w14:textId="77777777" w:rsidTr="008972DE">
        <w:trPr>
          <w:trHeight w:val="1906"/>
        </w:trPr>
        <w:tc>
          <w:tcPr>
            <w:tcW w:w="5778" w:type="dxa"/>
            <w:gridSpan w:val="3"/>
          </w:tcPr>
          <w:p w14:paraId="3B2B78AD" w14:textId="77777777" w:rsidR="008972DE" w:rsidRDefault="008972DE" w:rsidP="008972DE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Check Adam’s export file against Excel version.</w:t>
            </w:r>
          </w:p>
          <w:p w14:paraId="0DC161B0" w14:textId="77777777" w:rsidR="008972DE" w:rsidRPr="00F51E08" w:rsidRDefault="008972DE" w:rsidP="00D665F0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Upload list to new site.</w:t>
            </w:r>
          </w:p>
          <w:p w14:paraId="4ECD5270" w14:textId="77777777" w:rsidR="008972DE" w:rsidRDefault="008972DE" w:rsidP="00900BC0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Provide log-ins to allow group members to work on list.</w:t>
            </w:r>
          </w:p>
          <w:p w14:paraId="6AD2D24C" w14:textId="3F151251" w:rsidR="008972DE" w:rsidRDefault="008972DE" w:rsidP="008972DE">
            <w:pPr>
              <w:pStyle w:val="Text"/>
              <w:widowControl w:val="0"/>
              <w:suppressLineNumbers w:val="0"/>
              <w:suppressAutoHyphens w:val="0"/>
              <w:spacing w:before="0" w:after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Sort by country.</w:t>
            </w:r>
          </w:p>
          <w:p w14:paraId="266C87CB" w14:textId="77777777" w:rsidR="008972DE" w:rsidRPr="008972DE" w:rsidRDefault="008972DE" w:rsidP="008972DE">
            <w:pPr>
              <w:pStyle w:val="Text"/>
              <w:widowControl w:val="0"/>
              <w:suppressLineNumbers w:val="0"/>
              <w:suppressAutoHyphens w:val="0"/>
              <w:spacing w:before="0" w:after="0"/>
              <w:rPr>
                <w:rFonts w:ascii="Arial" w:hAnsi="Arial" w:cs="Arial"/>
                <w:i w:val="0"/>
                <w:sz w:val="20"/>
                <w:szCs w:val="20"/>
                <w:lang w:val="en-GB"/>
              </w:rPr>
            </w:pPr>
          </w:p>
          <w:p w14:paraId="10B259AE" w14:textId="3D4C6B4F" w:rsidR="008972DE" w:rsidRDefault="008972DE" w:rsidP="00D665F0">
            <w:pPr>
              <w:pStyle w:val="Text"/>
              <w:widowControl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Check entries.</w:t>
            </w:r>
          </w:p>
        </w:tc>
        <w:tc>
          <w:tcPr>
            <w:tcW w:w="2127" w:type="dxa"/>
          </w:tcPr>
          <w:p w14:paraId="3BD6FA71" w14:textId="77777777" w:rsidR="008972DE" w:rsidRDefault="008972DE" w:rsidP="00D665F0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Rienk</w:t>
            </w:r>
          </w:p>
          <w:p w14:paraId="41528F20" w14:textId="77777777" w:rsidR="008972DE" w:rsidRPr="00FB497F" w:rsidRDefault="008972DE" w:rsidP="00D665F0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Lee / Bulgarian</w:t>
            </w:r>
          </w:p>
          <w:p w14:paraId="1749A2CF" w14:textId="77777777" w:rsidR="008972DE" w:rsidRDefault="008972DE" w:rsidP="00D665F0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Adam </w:t>
            </w:r>
          </w:p>
          <w:p w14:paraId="33643039" w14:textId="244BEE01" w:rsidR="008972DE" w:rsidRDefault="008972DE" w:rsidP="008972DE">
            <w:pPr>
              <w:pStyle w:val="Text"/>
              <w:widowControl w:val="0"/>
              <w:suppressLineNumbers w:val="0"/>
              <w:suppressAutoHyphens w:val="0"/>
              <w:spacing w:before="0" w:after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Rienk</w:t>
            </w:r>
          </w:p>
          <w:p w14:paraId="0FF656A9" w14:textId="77777777" w:rsidR="008972DE" w:rsidRDefault="008972DE" w:rsidP="008972DE">
            <w:pPr>
              <w:pStyle w:val="Text"/>
              <w:widowControl w:val="0"/>
              <w:suppressLineNumbers w:val="0"/>
              <w:suppressAutoHyphens w:val="0"/>
              <w:spacing w:before="0" w:after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</w:p>
          <w:p w14:paraId="25271578" w14:textId="7CC8835B" w:rsidR="008972DE" w:rsidRDefault="008972DE" w:rsidP="00D665F0">
            <w:pPr>
              <w:pStyle w:val="Text"/>
              <w:widowControl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All</w:t>
            </w:r>
          </w:p>
        </w:tc>
        <w:tc>
          <w:tcPr>
            <w:tcW w:w="1559" w:type="dxa"/>
          </w:tcPr>
          <w:p w14:paraId="650E5C7C" w14:textId="3424FF13" w:rsidR="008972DE" w:rsidRDefault="008972DE" w:rsidP="00D665F0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asap</w:t>
            </w:r>
          </w:p>
          <w:p w14:paraId="72FEE24D" w14:textId="45EE9353" w:rsidR="008972DE" w:rsidRPr="00F51E08" w:rsidRDefault="008972DE" w:rsidP="00D665F0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asap</w:t>
            </w:r>
          </w:p>
          <w:p w14:paraId="373C9B56" w14:textId="6DF0DC58" w:rsidR="008972DE" w:rsidRPr="005642C4" w:rsidRDefault="008972DE" w:rsidP="00D665F0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color w:val="FF000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color w:val="000000" w:themeColor="text1"/>
                <w:sz w:val="20"/>
                <w:szCs w:val="22"/>
                <w:lang w:val="en-GB"/>
              </w:rPr>
              <w:t>a</w:t>
            </w:r>
            <w:r w:rsidRPr="00AD3032">
              <w:rPr>
                <w:rFonts w:ascii="Arial" w:hAnsi="Arial" w:cs="Arial"/>
                <w:i w:val="0"/>
                <w:color w:val="000000" w:themeColor="text1"/>
                <w:sz w:val="20"/>
                <w:szCs w:val="22"/>
                <w:lang w:val="en-GB"/>
              </w:rPr>
              <w:t>sap</w:t>
            </w:r>
          </w:p>
          <w:p w14:paraId="2B1FF35B" w14:textId="77777777" w:rsidR="008972DE" w:rsidRDefault="008972DE" w:rsidP="00D665F0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once list uploaded</w:t>
            </w:r>
          </w:p>
          <w:p w14:paraId="676F6B57" w14:textId="2962A35B" w:rsidR="008972DE" w:rsidRDefault="008972DE" w:rsidP="00D665F0">
            <w:pPr>
              <w:pStyle w:val="Text"/>
              <w:widowControl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end </w:t>
            </w:r>
            <w:r w:rsidR="00E5533C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March</w:t>
            </w:r>
          </w:p>
        </w:tc>
      </w:tr>
    </w:tbl>
    <w:p w14:paraId="6EA99C0F" w14:textId="77777777" w:rsidR="007D2C55" w:rsidRDefault="007D2C55" w:rsidP="007D2C55">
      <w:pPr>
        <w:pStyle w:val="Text"/>
        <w:widowControl w:val="0"/>
        <w:suppressLineNumbers w:val="0"/>
        <w:suppressAutoHyphens w:val="0"/>
        <w:rPr>
          <w:rFonts w:ascii="Arial" w:hAnsi="Arial" w:cs="Arial"/>
          <w:i w:val="0"/>
          <w:sz w:val="22"/>
          <w:szCs w:val="22"/>
          <w:lang w:val="en-GB"/>
        </w:rPr>
      </w:pPr>
    </w:p>
    <w:p w14:paraId="7BD4E0C9" w14:textId="77777777" w:rsidR="007D2C55" w:rsidRPr="00F51E08" w:rsidRDefault="007D2C55" w:rsidP="007D2C55">
      <w:pPr>
        <w:pStyle w:val="Text"/>
        <w:widowControl w:val="0"/>
        <w:suppressLineNumbers w:val="0"/>
        <w:suppressAutoHyphens w:val="0"/>
        <w:rPr>
          <w:rFonts w:ascii="Arial" w:hAnsi="Arial" w:cs="Arial"/>
          <w:i w:val="0"/>
          <w:sz w:val="22"/>
          <w:szCs w:val="22"/>
          <w:lang w:val="en-GB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75"/>
        <w:gridCol w:w="1560"/>
        <w:gridCol w:w="3543"/>
        <w:gridCol w:w="2127"/>
        <w:gridCol w:w="1559"/>
      </w:tblGrid>
      <w:tr w:rsidR="007D2C55" w:rsidRPr="0047085D" w14:paraId="7FACDC1D" w14:textId="77777777" w:rsidTr="00D665F0">
        <w:tc>
          <w:tcPr>
            <w:tcW w:w="675" w:type="dxa"/>
            <w:shd w:val="clear" w:color="auto" w:fill="D9D9D9"/>
          </w:tcPr>
          <w:p w14:paraId="30C06A3E" w14:textId="08B16CAC" w:rsidR="007D2C55" w:rsidRPr="0047085D" w:rsidRDefault="00AD3032" w:rsidP="00D665F0">
            <w:pPr>
              <w:pStyle w:val="Text"/>
              <w:widowControl w:val="0"/>
              <w:suppressLineNumbers w:val="0"/>
              <w:suppressAutoHyphens w:val="0"/>
              <w:jc w:val="center"/>
              <w:rPr>
                <w:rFonts w:ascii="Arial" w:hAnsi="Arial" w:cs="Arial"/>
                <w:b/>
                <w:i w:val="0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b/>
                <w:i w:val="0"/>
                <w:sz w:val="22"/>
                <w:szCs w:val="22"/>
                <w:lang w:val="en-GB"/>
              </w:rPr>
              <w:t>8</w:t>
            </w:r>
          </w:p>
        </w:tc>
        <w:tc>
          <w:tcPr>
            <w:tcW w:w="1560" w:type="dxa"/>
          </w:tcPr>
          <w:p w14:paraId="60B8A3AA" w14:textId="29F4694A" w:rsidR="007D2C55" w:rsidRPr="0047085D" w:rsidRDefault="0047085D" w:rsidP="00D665F0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47085D">
              <w:rPr>
                <w:rFonts w:ascii="Arial" w:hAnsi="Arial" w:cs="Arial"/>
                <w:sz w:val="22"/>
                <w:szCs w:val="22"/>
                <w:lang w:val="en-GB"/>
              </w:rPr>
              <w:t xml:space="preserve">15 + </w:t>
            </w:r>
            <w:r w:rsidR="00A80AA5" w:rsidRPr="0047085D">
              <w:rPr>
                <w:rFonts w:ascii="Arial" w:hAnsi="Arial" w:cs="Arial"/>
                <w:sz w:val="22"/>
                <w:szCs w:val="22"/>
                <w:lang w:val="en-GB"/>
              </w:rPr>
              <w:t>16/11</w:t>
            </w:r>
          </w:p>
        </w:tc>
        <w:tc>
          <w:tcPr>
            <w:tcW w:w="5670" w:type="dxa"/>
            <w:gridSpan w:val="2"/>
          </w:tcPr>
          <w:p w14:paraId="266B941D" w14:textId="77777777" w:rsidR="007D2C55" w:rsidRPr="0047085D" w:rsidRDefault="007D2C55" w:rsidP="00D665F0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47085D">
              <w:rPr>
                <w:rFonts w:ascii="Arial" w:hAnsi="Arial" w:cs="Arial"/>
                <w:sz w:val="22"/>
                <w:szCs w:val="22"/>
                <w:lang w:val="en-GB"/>
              </w:rPr>
              <w:t>Update of other ongoing projects</w:t>
            </w:r>
          </w:p>
        </w:tc>
        <w:tc>
          <w:tcPr>
            <w:tcW w:w="1559" w:type="dxa"/>
          </w:tcPr>
          <w:p w14:paraId="081DF0D5" w14:textId="77777777" w:rsidR="007D2C55" w:rsidRPr="0047085D" w:rsidRDefault="007D2C55" w:rsidP="00D665F0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47085D">
              <w:rPr>
                <w:rFonts w:ascii="Arial" w:hAnsi="Arial" w:cs="Arial"/>
                <w:sz w:val="22"/>
                <w:szCs w:val="22"/>
                <w:lang w:val="en-GB"/>
              </w:rPr>
              <w:t>All concerned</w:t>
            </w:r>
          </w:p>
        </w:tc>
      </w:tr>
      <w:tr w:rsidR="007D2C55" w:rsidRPr="00F51E08" w14:paraId="55AF8CAA" w14:textId="77777777" w:rsidTr="00D665F0">
        <w:tc>
          <w:tcPr>
            <w:tcW w:w="2235" w:type="dxa"/>
            <w:gridSpan w:val="2"/>
            <w:shd w:val="clear" w:color="auto" w:fill="D9D9D9"/>
          </w:tcPr>
          <w:p w14:paraId="25854257" w14:textId="77777777" w:rsidR="007D2C55" w:rsidRPr="00F51E08" w:rsidRDefault="007D2C55" w:rsidP="00D665F0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</w:pPr>
            <w:r w:rsidRPr="00F51E08"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  <w:t xml:space="preserve">Discussion </w:t>
            </w:r>
          </w:p>
        </w:tc>
        <w:tc>
          <w:tcPr>
            <w:tcW w:w="7229" w:type="dxa"/>
            <w:gridSpan w:val="3"/>
          </w:tcPr>
          <w:p w14:paraId="044EDC8D" w14:textId="081D1E30" w:rsidR="00BC7D71" w:rsidRDefault="007D2C55" w:rsidP="00BC7D71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ECH Thesaurus: </w:t>
            </w:r>
            <w:r w:rsidR="00807207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nothing to update</w:t>
            </w:r>
          </w:p>
          <w:p w14:paraId="606FB1A3" w14:textId="65CE6248" w:rsidR="007D2C55" w:rsidRDefault="007D2C55" w:rsidP="00BC7D71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Library information on website:</w:t>
            </w:r>
            <w:r w:rsidR="002C0BFF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 discussed under 4 above</w:t>
            </w:r>
          </w:p>
          <w:p w14:paraId="399D3F58" w14:textId="6093EEFB" w:rsidR="009F08A7" w:rsidRDefault="009F08A7" w:rsidP="00BC7D71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Journals list: current journals only, with subscription info</w:t>
            </w:r>
          </w:p>
          <w:p w14:paraId="3E1ADC65" w14:textId="0C54A987" w:rsidR="00BC7D71" w:rsidRDefault="007D2C55" w:rsidP="00BC7D71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Journals </w:t>
            </w:r>
            <w:r w:rsidR="00BC7D71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database:</w:t>
            </w:r>
            <w:r w:rsidR="0067766F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 all homeopathy journals (+ CAM journals containing homeopathic articles).  Group </w:t>
            </w:r>
            <w:r w:rsidR="004A48F7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checked</w:t>
            </w:r>
            <w:r w:rsidR="0067766F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 database of libraries which hold journals.</w:t>
            </w:r>
            <w:r w:rsidR="009F08A7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  </w:t>
            </w:r>
          </w:p>
          <w:p w14:paraId="2785DE58" w14:textId="7B6D1227" w:rsidR="007D2C55" w:rsidRPr="00F51E08" w:rsidRDefault="009F08A7" w:rsidP="009F08A7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Joint dissertation list: 2017+18 added</w:t>
            </w:r>
          </w:p>
        </w:tc>
      </w:tr>
      <w:tr w:rsidR="007D2C55" w:rsidRPr="00F51E08" w14:paraId="54C3738B" w14:textId="77777777" w:rsidTr="00D665F0">
        <w:tc>
          <w:tcPr>
            <w:tcW w:w="2235" w:type="dxa"/>
            <w:gridSpan w:val="2"/>
            <w:shd w:val="clear" w:color="auto" w:fill="D9D9D9"/>
          </w:tcPr>
          <w:p w14:paraId="4AB44686" w14:textId="77777777" w:rsidR="007D2C55" w:rsidRPr="00F51E08" w:rsidRDefault="007D2C55" w:rsidP="00D665F0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</w:pPr>
            <w:r w:rsidRPr="00F51E08"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  <w:t>Conclusions</w:t>
            </w:r>
          </w:p>
        </w:tc>
        <w:tc>
          <w:tcPr>
            <w:tcW w:w="7229" w:type="dxa"/>
            <w:gridSpan w:val="3"/>
          </w:tcPr>
          <w:p w14:paraId="01026AAF" w14:textId="3F595606" w:rsidR="007D2C55" w:rsidRPr="00F51E08" w:rsidRDefault="009F08A7" w:rsidP="00D665F0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Excellent resource; keep updated</w:t>
            </w:r>
          </w:p>
        </w:tc>
      </w:tr>
      <w:tr w:rsidR="007D2C55" w:rsidRPr="00F51E08" w14:paraId="0B77F6BA" w14:textId="77777777" w:rsidTr="00D665F0">
        <w:tc>
          <w:tcPr>
            <w:tcW w:w="5778" w:type="dxa"/>
            <w:gridSpan w:val="3"/>
            <w:shd w:val="clear" w:color="auto" w:fill="D9D9D9"/>
          </w:tcPr>
          <w:p w14:paraId="69348FA2" w14:textId="77777777" w:rsidR="007D2C55" w:rsidRPr="00F51E08" w:rsidRDefault="007D2C55" w:rsidP="00D665F0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</w:pPr>
            <w:r w:rsidRPr="00F51E08"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  <w:t>Action items</w:t>
            </w:r>
          </w:p>
        </w:tc>
        <w:tc>
          <w:tcPr>
            <w:tcW w:w="2127" w:type="dxa"/>
            <w:shd w:val="clear" w:color="auto" w:fill="D9D9D9"/>
          </w:tcPr>
          <w:p w14:paraId="207733FD" w14:textId="77777777" w:rsidR="007D2C55" w:rsidRPr="00F51E08" w:rsidRDefault="007D2C55" w:rsidP="00D665F0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</w:pPr>
            <w:r w:rsidRPr="00F51E08"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  <w:t>Person responsible</w:t>
            </w:r>
          </w:p>
        </w:tc>
        <w:tc>
          <w:tcPr>
            <w:tcW w:w="1559" w:type="dxa"/>
            <w:shd w:val="clear" w:color="auto" w:fill="D9D9D9"/>
          </w:tcPr>
          <w:p w14:paraId="1812273C" w14:textId="77777777" w:rsidR="007D2C55" w:rsidRPr="00F51E08" w:rsidRDefault="007D2C55" w:rsidP="00D665F0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</w:pPr>
            <w:r w:rsidRPr="00F51E08"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  <w:t>Deadline</w:t>
            </w:r>
          </w:p>
        </w:tc>
      </w:tr>
      <w:tr w:rsidR="007D2C55" w:rsidRPr="00F51E08" w14:paraId="1658471B" w14:textId="77777777" w:rsidTr="00D665F0">
        <w:tc>
          <w:tcPr>
            <w:tcW w:w="5778" w:type="dxa"/>
            <w:gridSpan w:val="3"/>
          </w:tcPr>
          <w:p w14:paraId="429CA3A4" w14:textId="44DDA80C" w:rsidR="007D2C55" w:rsidRDefault="0047085D" w:rsidP="00D665F0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fr-FR"/>
              </w:rPr>
            </w:pPr>
            <w:proofErr w:type="spellStart"/>
            <w:r>
              <w:rPr>
                <w:rFonts w:ascii="Arial" w:hAnsi="Arial" w:cs="Arial"/>
                <w:i w:val="0"/>
                <w:sz w:val="20"/>
                <w:szCs w:val="22"/>
                <w:lang w:val="fr-FR"/>
              </w:rPr>
              <w:t>Journals</w:t>
            </w:r>
            <w:proofErr w:type="spellEnd"/>
            <w:r>
              <w:rPr>
                <w:rFonts w:ascii="Arial" w:hAnsi="Arial" w:cs="Arial"/>
                <w:i w:val="0"/>
                <w:sz w:val="20"/>
                <w:szCs w:val="22"/>
                <w:lang w:val="fr-FR"/>
              </w:rPr>
              <w:t xml:space="preserve"> List: </w:t>
            </w:r>
            <w:proofErr w:type="spellStart"/>
            <w:r>
              <w:rPr>
                <w:rFonts w:ascii="Arial" w:hAnsi="Arial" w:cs="Arial"/>
                <w:i w:val="0"/>
                <w:sz w:val="20"/>
                <w:szCs w:val="22"/>
                <w:lang w:val="fr-FR"/>
              </w:rPr>
              <w:t>add</w:t>
            </w:r>
            <w:proofErr w:type="spellEnd"/>
            <w:r>
              <w:rPr>
                <w:rFonts w:ascii="Arial" w:hAnsi="Arial" w:cs="Arial"/>
                <w:i w:val="0"/>
                <w:sz w:val="20"/>
                <w:szCs w:val="22"/>
                <w:lang w:val="fr-FR"/>
              </w:rPr>
              <w:t xml:space="preserve"> </w:t>
            </w:r>
            <w:proofErr w:type="spellStart"/>
            <w:r>
              <w:rPr>
                <w:rFonts w:ascii="Arial" w:hAnsi="Arial" w:cs="Arial"/>
                <w:i w:val="0"/>
                <w:sz w:val="20"/>
                <w:szCs w:val="22"/>
                <w:lang w:val="fr-FR"/>
              </w:rPr>
              <w:t>any</w:t>
            </w:r>
            <w:proofErr w:type="spellEnd"/>
            <w:r>
              <w:rPr>
                <w:rFonts w:ascii="Arial" w:hAnsi="Arial" w:cs="Arial"/>
                <w:i w:val="0"/>
                <w:sz w:val="20"/>
                <w:szCs w:val="22"/>
                <w:lang w:val="fr-FR"/>
              </w:rPr>
              <w:t xml:space="preserve"> new </w:t>
            </w:r>
            <w:proofErr w:type="spellStart"/>
            <w:r>
              <w:rPr>
                <w:rFonts w:ascii="Arial" w:hAnsi="Arial" w:cs="Arial"/>
                <w:i w:val="0"/>
                <w:sz w:val="20"/>
                <w:szCs w:val="22"/>
                <w:lang w:val="fr-FR"/>
              </w:rPr>
              <w:t>journals</w:t>
            </w:r>
            <w:proofErr w:type="spellEnd"/>
            <w:r w:rsidR="004A48F7">
              <w:rPr>
                <w:rFonts w:ascii="Arial" w:hAnsi="Arial" w:cs="Arial"/>
                <w:i w:val="0"/>
                <w:sz w:val="20"/>
                <w:szCs w:val="22"/>
                <w:lang w:val="fr-FR"/>
              </w:rPr>
              <w:t xml:space="preserve"> (</w:t>
            </w:r>
            <w:proofErr w:type="spellStart"/>
            <w:r w:rsidR="004A48F7">
              <w:rPr>
                <w:rFonts w:ascii="Arial" w:hAnsi="Arial" w:cs="Arial"/>
                <w:i w:val="0"/>
                <w:sz w:val="20"/>
                <w:szCs w:val="22"/>
                <w:lang w:val="fr-FR"/>
              </w:rPr>
              <w:t>send</w:t>
            </w:r>
            <w:proofErr w:type="spellEnd"/>
            <w:r w:rsidR="004A48F7">
              <w:rPr>
                <w:rFonts w:ascii="Arial" w:hAnsi="Arial" w:cs="Arial"/>
                <w:i w:val="0"/>
                <w:sz w:val="20"/>
                <w:szCs w:val="22"/>
                <w:lang w:val="fr-FR"/>
              </w:rPr>
              <w:t xml:space="preserve"> to Susanne)</w:t>
            </w:r>
          </w:p>
          <w:p w14:paraId="32352680" w14:textId="77777777" w:rsidR="0047085D" w:rsidRDefault="0047085D" w:rsidP="00D665F0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fr-FR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fr-FR"/>
              </w:rPr>
              <w:t xml:space="preserve">                       check impact </w:t>
            </w:r>
            <w:proofErr w:type="spellStart"/>
            <w:r>
              <w:rPr>
                <w:rFonts w:ascii="Arial" w:hAnsi="Arial" w:cs="Arial"/>
                <w:i w:val="0"/>
                <w:sz w:val="20"/>
                <w:szCs w:val="22"/>
                <w:lang w:val="fr-FR"/>
              </w:rPr>
              <w:t>factors</w:t>
            </w:r>
            <w:proofErr w:type="spellEnd"/>
          </w:p>
          <w:p w14:paraId="31EF0E24" w14:textId="3AFE5644" w:rsidR="0047085D" w:rsidRDefault="0047085D" w:rsidP="00D665F0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fr-FR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fr-FR"/>
              </w:rPr>
              <w:t xml:space="preserve">                       update entries</w:t>
            </w:r>
          </w:p>
          <w:p w14:paraId="4A404AB7" w14:textId="1F7F2A6B" w:rsidR="0047085D" w:rsidRDefault="0047085D" w:rsidP="00D665F0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fr-FR"/>
              </w:rPr>
            </w:pPr>
          </w:p>
          <w:p w14:paraId="1440ED74" w14:textId="3CDE661B" w:rsidR="0047085D" w:rsidRPr="00E71867" w:rsidRDefault="0047085D" w:rsidP="0067766F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fr-FR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fr-FR"/>
              </w:rPr>
              <w:t xml:space="preserve">                       </w:t>
            </w:r>
            <w:proofErr w:type="spellStart"/>
            <w:r>
              <w:rPr>
                <w:rFonts w:ascii="Arial" w:hAnsi="Arial" w:cs="Arial"/>
                <w:i w:val="0"/>
                <w:sz w:val="20"/>
                <w:szCs w:val="22"/>
                <w:lang w:val="fr-FR"/>
              </w:rPr>
              <w:t>edit</w:t>
            </w:r>
            <w:proofErr w:type="spellEnd"/>
            <w:r>
              <w:rPr>
                <w:rFonts w:ascii="Arial" w:hAnsi="Arial" w:cs="Arial"/>
                <w:i w:val="0"/>
                <w:sz w:val="20"/>
                <w:szCs w:val="22"/>
                <w:lang w:val="fr-FR"/>
              </w:rPr>
              <w:t xml:space="preserve"> entries</w:t>
            </w:r>
          </w:p>
        </w:tc>
        <w:tc>
          <w:tcPr>
            <w:tcW w:w="2127" w:type="dxa"/>
          </w:tcPr>
          <w:p w14:paraId="0A07B254" w14:textId="77777777" w:rsidR="007D2C55" w:rsidRDefault="0047085D" w:rsidP="00D665F0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All</w:t>
            </w:r>
          </w:p>
          <w:p w14:paraId="1E80AD1B" w14:textId="77777777" w:rsidR="0047085D" w:rsidRDefault="0047085D" w:rsidP="00D665F0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Alison</w:t>
            </w:r>
          </w:p>
          <w:p w14:paraId="45BAE254" w14:textId="77777777" w:rsidR="0047085D" w:rsidRDefault="0047085D" w:rsidP="00D665F0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Susanne</w:t>
            </w:r>
          </w:p>
          <w:p w14:paraId="0E4EB099" w14:textId="77777777" w:rsidR="0047085D" w:rsidRDefault="0047085D" w:rsidP="00D665F0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</w:p>
          <w:p w14:paraId="19E2313E" w14:textId="1076CC70" w:rsidR="0047085D" w:rsidRDefault="0047085D" w:rsidP="00D665F0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Margaret</w:t>
            </w:r>
          </w:p>
        </w:tc>
        <w:tc>
          <w:tcPr>
            <w:tcW w:w="1559" w:type="dxa"/>
          </w:tcPr>
          <w:p w14:paraId="66256010" w14:textId="238B6F53" w:rsidR="007D2C55" w:rsidRDefault="0047085D" w:rsidP="00D665F0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asap</w:t>
            </w:r>
          </w:p>
          <w:p w14:paraId="58BD91F8" w14:textId="77777777" w:rsidR="0047085D" w:rsidRDefault="0047085D" w:rsidP="00D665F0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asap</w:t>
            </w:r>
          </w:p>
          <w:p w14:paraId="28A0B025" w14:textId="26CD6BEF" w:rsidR="0047085D" w:rsidRPr="007520D1" w:rsidRDefault="0047085D" w:rsidP="007520D1">
            <w:pPr>
              <w:pStyle w:val="Text"/>
              <w:widowControl w:val="0"/>
              <w:suppressLineNumbers w:val="0"/>
              <w:suppressAutoHyphens w:val="0"/>
              <w:spacing w:before="0" w:after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when above completed</w:t>
            </w:r>
          </w:p>
          <w:p w14:paraId="0C574BE0" w14:textId="77777777" w:rsidR="0047085D" w:rsidRPr="0047085D" w:rsidRDefault="0047085D" w:rsidP="0047085D">
            <w:pPr>
              <w:pStyle w:val="Text"/>
              <w:widowControl w:val="0"/>
              <w:suppressLineNumbers w:val="0"/>
              <w:suppressAutoHyphens w:val="0"/>
              <w:spacing w:before="0" w:after="0"/>
              <w:rPr>
                <w:rFonts w:ascii="Arial" w:hAnsi="Arial" w:cs="Arial"/>
                <w:i w:val="0"/>
                <w:sz w:val="10"/>
                <w:szCs w:val="10"/>
                <w:lang w:val="en-GB"/>
              </w:rPr>
            </w:pPr>
          </w:p>
          <w:p w14:paraId="1587D08C" w14:textId="3AFFFF43" w:rsidR="0047085D" w:rsidRDefault="0047085D" w:rsidP="0067766F">
            <w:pPr>
              <w:pStyle w:val="Text"/>
              <w:widowControl w:val="0"/>
              <w:suppressLineNumbers w:val="0"/>
              <w:suppressAutoHyphens w:val="0"/>
              <w:spacing w:before="0" w:after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when above completed</w:t>
            </w:r>
          </w:p>
        </w:tc>
      </w:tr>
      <w:tr w:rsidR="007D2C55" w:rsidRPr="00F51E08" w14:paraId="3840D0CB" w14:textId="77777777" w:rsidTr="007520D1">
        <w:trPr>
          <w:trHeight w:val="851"/>
        </w:trPr>
        <w:tc>
          <w:tcPr>
            <w:tcW w:w="5778" w:type="dxa"/>
            <w:gridSpan w:val="3"/>
          </w:tcPr>
          <w:p w14:paraId="666DACD7" w14:textId="368F430A" w:rsidR="007D2C55" w:rsidRDefault="0067766F" w:rsidP="00D665F0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Journals Database:  </w:t>
            </w:r>
            <w:r w:rsidR="008972DE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S</w:t>
            </w: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end group </w:t>
            </w:r>
            <w:r w:rsidR="00807207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log-ins to make amendmen</w:t>
            </w:r>
            <w:r w:rsidR="004A48F7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t</w:t>
            </w:r>
            <w:r w:rsidR="00807207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s</w:t>
            </w:r>
            <w:r w:rsidR="008972DE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.</w:t>
            </w:r>
          </w:p>
          <w:p w14:paraId="0EA6083B" w14:textId="392AB5DA" w:rsidR="002C0BFF" w:rsidRDefault="0067766F" w:rsidP="007520D1">
            <w:pPr>
              <w:pStyle w:val="Text"/>
              <w:widowControl w:val="0"/>
              <w:suppressLineNumbers w:val="0"/>
              <w:suppressAutoHyphens w:val="0"/>
              <w:spacing w:after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                                 </w:t>
            </w:r>
            <w:r w:rsidR="008972DE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U</w:t>
            </w: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pdate </w:t>
            </w:r>
            <w:r w:rsidR="00807207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data</w:t>
            </w: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 on site</w:t>
            </w:r>
            <w:r w:rsidR="002C0BFF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 and inform Daniela</w:t>
            </w:r>
            <w:r w:rsidR="008972DE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.</w:t>
            </w:r>
            <w:r w:rsidR="00807207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 </w:t>
            </w:r>
            <w:r w:rsidR="002C0BFF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  </w:t>
            </w:r>
          </w:p>
          <w:p w14:paraId="53AC8BC8" w14:textId="6B731648" w:rsidR="00807207" w:rsidRDefault="002C0BFF" w:rsidP="002C0BFF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                                 </w:t>
            </w:r>
            <w:r w:rsidR="008972DE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C</w:t>
            </w: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heck </w:t>
            </w:r>
            <w:r w:rsidR="00807207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entries</w:t>
            </w:r>
            <w:r w:rsidR="008972DE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.</w:t>
            </w:r>
          </w:p>
        </w:tc>
        <w:tc>
          <w:tcPr>
            <w:tcW w:w="2127" w:type="dxa"/>
          </w:tcPr>
          <w:p w14:paraId="35238DF1" w14:textId="77777777" w:rsidR="00807207" w:rsidRPr="00807207" w:rsidRDefault="00807207" w:rsidP="00D665F0">
            <w:pPr>
              <w:pStyle w:val="Text"/>
              <w:widowControl w:val="0"/>
              <w:suppressLineNumbers w:val="0"/>
              <w:suppressAutoHyphens w:val="0"/>
              <w:spacing w:before="0" w:after="0"/>
              <w:rPr>
                <w:rFonts w:ascii="Arial" w:hAnsi="Arial" w:cs="Arial"/>
                <w:i w:val="0"/>
                <w:sz w:val="10"/>
                <w:szCs w:val="10"/>
                <w:lang w:val="en-GB"/>
              </w:rPr>
            </w:pPr>
          </w:p>
          <w:p w14:paraId="06DD6E6A" w14:textId="5CF50BEF" w:rsidR="0067766F" w:rsidRDefault="0067766F" w:rsidP="00D665F0">
            <w:pPr>
              <w:pStyle w:val="Text"/>
              <w:widowControl w:val="0"/>
              <w:suppressLineNumbers w:val="0"/>
              <w:suppressAutoHyphens w:val="0"/>
              <w:spacing w:before="0" w:after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Dan</w:t>
            </w:r>
            <w:r w:rsidR="00807207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iela</w:t>
            </w:r>
          </w:p>
          <w:p w14:paraId="54A565B3" w14:textId="683B67AE" w:rsidR="00807207" w:rsidRPr="00807207" w:rsidRDefault="00807207" w:rsidP="00D665F0">
            <w:pPr>
              <w:pStyle w:val="Text"/>
              <w:widowControl w:val="0"/>
              <w:suppressLineNumbers w:val="0"/>
              <w:suppressAutoHyphens w:val="0"/>
              <w:spacing w:before="0" w:after="0"/>
              <w:rPr>
                <w:rFonts w:ascii="Arial" w:hAnsi="Arial" w:cs="Arial"/>
                <w:i w:val="0"/>
                <w:sz w:val="10"/>
                <w:szCs w:val="10"/>
                <w:lang w:val="en-GB"/>
              </w:rPr>
            </w:pPr>
          </w:p>
          <w:p w14:paraId="1D4AB950" w14:textId="77777777" w:rsidR="007D2C55" w:rsidRDefault="00807207" w:rsidP="007520D1">
            <w:pPr>
              <w:pStyle w:val="Text"/>
              <w:widowControl w:val="0"/>
              <w:suppressLineNumbers w:val="0"/>
              <w:suppressAutoHyphens w:val="0"/>
              <w:spacing w:before="0" w:after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All</w:t>
            </w:r>
          </w:p>
          <w:p w14:paraId="1D7B619B" w14:textId="1F815E00" w:rsidR="002C0BFF" w:rsidRDefault="002C0BFF" w:rsidP="002C0BFF">
            <w:pPr>
              <w:pStyle w:val="Text"/>
              <w:widowControl w:val="0"/>
              <w:suppressLineNumbers w:val="0"/>
              <w:suppressAutoHyphens w:val="0"/>
              <w:spacing w:after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Daniela</w:t>
            </w:r>
          </w:p>
        </w:tc>
        <w:tc>
          <w:tcPr>
            <w:tcW w:w="1559" w:type="dxa"/>
          </w:tcPr>
          <w:p w14:paraId="215C4B01" w14:textId="359C0BCD" w:rsidR="007D2C55" w:rsidRDefault="0067766F" w:rsidP="00D665F0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asap</w:t>
            </w:r>
          </w:p>
          <w:p w14:paraId="628E9A29" w14:textId="13BCFF33" w:rsidR="002C0BFF" w:rsidRDefault="00807207" w:rsidP="002C0BFF">
            <w:pPr>
              <w:pStyle w:val="Text"/>
              <w:widowControl w:val="0"/>
              <w:suppressLineNumbers w:val="0"/>
              <w:suppressAutoHyphens w:val="0"/>
              <w:spacing w:before="0" w:after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asap</w:t>
            </w:r>
          </w:p>
          <w:p w14:paraId="260566AD" w14:textId="13B49ADF" w:rsidR="002C0BFF" w:rsidRDefault="002C0BFF" w:rsidP="002C0BFF">
            <w:pPr>
              <w:pStyle w:val="Text"/>
              <w:widowControl w:val="0"/>
              <w:suppressLineNumbers w:val="0"/>
              <w:suppressAutoHyphens w:val="0"/>
              <w:spacing w:after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as completed</w:t>
            </w:r>
          </w:p>
        </w:tc>
      </w:tr>
      <w:tr w:rsidR="007D2C55" w:rsidRPr="00F51E08" w14:paraId="1632A546" w14:textId="77777777" w:rsidTr="007520D1">
        <w:trPr>
          <w:trHeight w:val="838"/>
        </w:trPr>
        <w:tc>
          <w:tcPr>
            <w:tcW w:w="5778" w:type="dxa"/>
            <w:gridSpan w:val="3"/>
          </w:tcPr>
          <w:p w14:paraId="5E816455" w14:textId="5A14C36C" w:rsidR="007D2C55" w:rsidRDefault="00A16B3C" w:rsidP="00D665F0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 </w:t>
            </w:r>
            <w:r w:rsidR="00807207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Dissertations: </w:t>
            </w:r>
            <w:r w:rsidR="008972DE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K</w:t>
            </w:r>
            <w:r w:rsidR="00807207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eywords for 2017</w:t>
            </w:r>
            <w:r w:rsidR="008972DE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.</w:t>
            </w:r>
          </w:p>
          <w:p w14:paraId="0F869A4D" w14:textId="4626D060" w:rsidR="00807207" w:rsidRDefault="00807207" w:rsidP="00807207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                        </w:t>
            </w:r>
            <w:r w:rsidR="008972DE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K</w:t>
            </w: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eywords + </w:t>
            </w:r>
            <w:r w:rsidR="002C0BFF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i</w:t>
            </w: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ndex for 2018</w:t>
            </w:r>
            <w:r w:rsidR="008972DE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.</w:t>
            </w:r>
          </w:p>
          <w:p w14:paraId="2996BC56" w14:textId="33A1181D" w:rsidR="009F08A7" w:rsidRDefault="009F08A7" w:rsidP="00807207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                        </w:t>
            </w:r>
            <w:r w:rsidR="008972DE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C</w:t>
            </w: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heck docs and remind Adam to update</w:t>
            </w:r>
            <w:r w:rsidR="008972DE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.</w:t>
            </w:r>
          </w:p>
        </w:tc>
        <w:tc>
          <w:tcPr>
            <w:tcW w:w="2127" w:type="dxa"/>
          </w:tcPr>
          <w:p w14:paraId="685A862F" w14:textId="77777777" w:rsidR="00807207" w:rsidRPr="00807207" w:rsidRDefault="00807207" w:rsidP="00D665F0">
            <w:pPr>
              <w:pStyle w:val="Text"/>
              <w:widowControl w:val="0"/>
              <w:suppressLineNumbers w:val="0"/>
              <w:suppressAutoHyphens w:val="0"/>
              <w:spacing w:before="0"/>
              <w:rPr>
                <w:rFonts w:ascii="Arial" w:hAnsi="Arial" w:cs="Arial"/>
                <w:i w:val="0"/>
                <w:sz w:val="2"/>
                <w:szCs w:val="2"/>
                <w:lang w:val="en-GB"/>
              </w:rPr>
            </w:pPr>
          </w:p>
          <w:p w14:paraId="73F1A390" w14:textId="18615084" w:rsidR="007D2C55" w:rsidRDefault="00807207" w:rsidP="00807207">
            <w:pPr>
              <w:pStyle w:val="Text"/>
              <w:widowControl w:val="0"/>
              <w:suppressLineNumbers w:val="0"/>
              <w:suppressAutoHyphens w:val="0"/>
              <w:spacing w:before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Susanne</w:t>
            </w:r>
          </w:p>
          <w:p w14:paraId="4DE63FEA" w14:textId="77777777" w:rsidR="00807207" w:rsidRDefault="00807207" w:rsidP="00D665F0">
            <w:pPr>
              <w:pStyle w:val="Text"/>
              <w:widowControl w:val="0"/>
              <w:suppressLineNumbers w:val="0"/>
              <w:suppressAutoHyphens w:val="0"/>
              <w:spacing w:before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Susanne</w:t>
            </w:r>
          </w:p>
          <w:p w14:paraId="16C3F8C0" w14:textId="2769364D" w:rsidR="009F08A7" w:rsidRDefault="009F08A7" w:rsidP="00D665F0">
            <w:pPr>
              <w:pStyle w:val="Text"/>
              <w:widowControl w:val="0"/>
              <w:suppressLineNumbers w:val="0"/>
              <w:suppressAutoHyphens w:val="0"/>
              <w:spacing w:before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Daniela</w:t>
            </w:r>
          </w:p>
        </w:tc>
        <w:tc>
          <w:tcPr>
            <w:tcW w:w="1559" w:type="dxa"/>
          </w:tcPr>
          <w:p w14:paraId="772A987E" w14:textId="77777777" w:rsidR="007D2C55" w:rsidRPr="00807207" w:rsidRDefault="007D2C55" w:rsidP="00D665F0">
            <w:pPr>
              <w:pStyle w:val="Text"/>
              <w:widowControl w:val="0"/>
              <w:suppressLineNumbers w:val="0"/>
              <w:suppressAutoHyphens w:val="0"/>
              <w:spacing w:before="0" w:after="0"/>
              <w:rPr>
                <w:rFonts w:ascii="Arial" w:hAnsi="Arial" w:cs="Arial"/>
                <w:i w:val="0"/>
                <w:sz w:val="10"/>
                <w:szCs w:val="10"/>
                <w:lang w:val="en-GB"/>
              </w:rPr>
            </w:pPr>
          </w:p>
          <w:p w14:paraId="38290333" w14:textId="4FACDFBA" w:rsidR="007D2C55" w:rsidRDefault="00E5533C" w:rsidP="00807207">
            <w:pPr>
              <w:pStyle w:val="Text"/>
              <w:widowControl w:val="0"/>
              <w:suppressLineNumbers w:val="0"/>
              <w:suppressAutoHyphens w:val="0"/>
              <w:spacing w:before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end March</w:t>
            </w:r>
          </w:p>
          <w:p w14:paraId="2C6E4EDD" w14:textId="13B607F3" w:rsidR="009F08A7" w:rsidRDefault="00E5533C" w:rsidP="009F08A7">
            <w:pPr>
              <w:pStyle w:val="Text"/>
              <w:widowControl w:val="0"/>
              <w:suppressLineNumbers w:val="0"/>
              <w:suppressAutoHyphens w:val="0"/>
              <w:spacing w:before="0" w:after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end March</w:t>
            </w:r>
          </w:p>
          <w:p w14:paraId="186C84E3" w14:textId="754EAF82" w:rsidR="009F08A7" w:rsidRDefault="00E5533C" w:rsidP="009F08A7">
            <w:pPr>
              <w:pStyle w:val="Text"/>
              <w:widowControl w:val="0"/>
              <w:suppressLineNumbers w:val="0"/>
              <w:suppressAutoHyphens w:val="0"/>
              <w:spacing w:after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asap</w:t>
            </w:r>
          </w:p>
        </w:tc>
      </w:tr>
    </w:tbl>
    <w:p w14:paraId="24A44B0B" w14:textId="77777777" w:rsidR="007D2C55" w:rsidRDefault="007D2C55" w:rsidP="007D2C55">
      <w:pPr>
        <w:pStyle w:val="Text"/>
        <w:widowControl w:val="0"/>
        <w:suppressLineNumbers w:val="0"/>
        <w:suppressAutoHyphens w:val="0"/>
        <w:rPr>
          <w:rFonts w:ascii="Arial" w:hAnsi="Arial" w:cs="Arial"/>
          <w:i w:val="0"/>
          <w:sz w:val="22"/>
          <w:szCs w:val="22"/>
          <w:lang w:val="en-GB"/>
        </w:rPr>
      </w:pPr>
    </w:p>
    <w:p w14:paraId="24E4FF16" w14:textId="5BC4C8B1" w:rsidR="007D2C55" w:rsidRDefault="007D2C55" w:rsidP="007D2C55">
      <w:pPr>
        <w:pStyle w:val="Text"/>
        <w:widowControl w:val="0"/>
        <w:suppressLineNumbers w:val="0"/>
        <w:suppressAutoHyphens w:val="0"/>
        <w:rPr>
          <w:rFonts w:ascii="Arial" w:hAnsi="Arial" w:cs="Arial"/>
          <w:i w:val="0"/>
          <w:sz w:val="22"/>
          <w:szCs w:val="22"/>
          <w:lang w:val="en-GB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75"/>
        <w:gridCol w:w="1560"/>
        <w:gridCol w:w="3543"/>
        <w:gridCol w:w="2127"/>
        <w:gridCol w:w="1559"/>
      </w:tblGrid>
      <w:tr w:rsidR="007D2C55" w:rsidRPr="00F51E08" w14:paraId="63B09041" w14:textId="77777777" w:rsidTr="00D665F0">
        <w:tc>
          <w:tcPr>
            <w:tcW w:w="675" w:type="dxa"/>
            <w:shd w:val="clear" w:color="auto" w:fill="D9D9D9"/>
          </w:tcPr>
          <w:p w14:paraId="001AAFF6" w14:textId="0E77ACA9" w:rsidR="007D2C55" w:rsidRPr="00F51E08" w:rsidRDefault="004A48F7" w:rsidP="00D665F0">
            <w:pPr>
              <w:pStyle w:val="Text"/>
              <w:widowControl w:val="0"/>
              <w:suppressLineNumbers w:val="0"/>
              <w:suppressAutoHyphens w:val="0"/>
              <w:jc w:val="center"/>
              <w:rPr>
                <w:rFonts w:ascii="Arial" w:hAnsi="Arial" w:cs="Arial"/>
                <w:b/>
                <w:i w:val="0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b/>
                <w:i w:val="0"/>
                <w:sz w:val="22"/>
                <w:szCs w:val="22"/>
                <w:lang w:val="en-GB"/>
              </w:rPr>
              <w:lastRenderedPageBreak/>
              <w:t>9</w:t>
            </w:r>
          </w:p>
        </w:tc>
        <w:tc>
          <w:tcPr>
            <w:tcW w:w="1560" w:type="dxa"/>
          </w:tcPr>
          <w:p w14:paraId="1ADD0FFD" w14:textId="77777777" w:rsidR="007D2C55" w:rsidRPr="004F3A22" w:rsidRDefault="00BC7D71" w:rsidP="00D665F0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15/11</w:t>
            </w:r>
          </w:p>
        </w:tc>
        <w:tc>
          <w:tcPr>
            <w:tcW w:w="5670" w:type="dxa"/>
            <w:gridSpan w:val="2"/>
          </w:tcPr>
          <w:p w14:paraId="2DBB296A" w14:textId="6C112BCA" w:rsidR="007D2C55" w:rsidRPr="00810306" w:rsidRDefault="00BC7D71" w:rsidP="00D665F0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EAHIL</w:t>
            </w:r>
            <w:r w:rsidR="000206D2">
              <w:rPr>
                <w:rFonts w:ascii="Arial" w:hAnsi="Arial" w:cs="Arial"/>
                <w:sz w:val="22"/>
                <w:szCs w:val="22"/>
                <w:lang w:val="en-GB"/>
              </w:rPr>
              <w:t>: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 xml:space="preserve"> CAM S</w:t>
            </w:r>
            <w:r w:rsidR="009E5838">
              <w:rPr>
                <w:rFonts w:ascii="Arial" w:hAnsi="Arial" w:cs="Arial"/>
                <w:sz w:val="22"/>
                <w:szCs w:val="22"/>
                <w:lang w:val="en-GB"/>
              </w:rPr>
              <w:t>i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>g</w:t>
            </w:r>
          </w:p>
        </w:tc>
        <w:tc>
          <w:tcPr>
            <w:tcW w:w="1559" w:type="dxa"/>
          </w:tcPr>
          <w:p w14:paraId="00309AD5" w14:textId="77777777" w:rsidR="007D2C55" w:rsidRPr="00F51E08" w:rsidRDefault="00BC7D71" w:rsidP="00D665F0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All</w:t>
            </w:r>
          </w:p>
        </w:tc>
      </w:tr>
      <w:tr w:rsidR="007D2C55" w:rsidRPr="00F51E08" w14:paraId="1816F36F" w14:textId="77777777" w:rsidTr="00D665F0">
        <w:tc>
          <w:tcPr>
            <w:tcW w:w="2235" w:type="dxa"/>
            <w:gridSpan w:val="2"/>
            <w:shd w:val="clear" w:color="auto" w:fill="D9D9D9"/>
          </w:tcPr>
          <w:p w14:paraId="079AF445" w14:textId="77777777" w:rsidR="007D2C55" w:rsidRPr="00F51E08" w:rsidRDefault="007D2C55" w:rsidP="00D665F0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</w:pPr>
            <w:r w:rsidRPr="00F51E08"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  <w:t xml:space="preserve">Discussion </w:t>
            </w:r>
          </w:p>
        </w:tc>
        <w:tc>
          <w:tcPr>
            <w:tcW w:w="7229" w:type="dxa"/>
            <w:gridSpan w:val="3"/>
          </w:tcPr>
          <w:p w14:paraId="1E6B5E8C" w14:textId="0D246DA7" w:rsidR="007D2C55" w:rsidRPr="00F51E08" w:rsidRDefault="00F11881" w:rsidP="00F11881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SIG no longer extant due to lack of people to organise it</w:t>
            </w:r>
            <w:r w:rsidR="008972DE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.</w:t>
            </w:r>
          </w:p>
        </w:tc>
      </w:tr>
      <w:tr w:rsidR="007D2C55" w:rsidRPr="00F51E08" w14:paraId="081A956E" w14:textId="77777777" w:rsidTr="00D665F0">
        <w:tc>
          <w:tcPr>
            <w:tcW w:w="2235" w:type="dxa"/>
            <w:gridSpan w:val="2"/>
            <w:shd w:val="clear" w:color="auto" w:fill="D9D9D9"/>
          </w:tcPr>
          <w:p w14:paraId="4385A33E" w14:textId="77777777" w:rsidR="007D2C55" w:rsidRPr="00F51E08" w:rsidRDefault="007D2C55" w:rsidP="00D665F0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  <w:t>Conclusions</w:t>
            </w:r>
          </w:p>
        </w:tc>
        <w:tc>
          <w:tcPr>
            <w:tcW w:w="7229" w:type="dxa"/>
            <w:gridSpan w:val="3"/>
          </w:tcPr>
          <w:p w14:paraId="78D46B05" w14:textId="6DEF372B" w:rsidR="007D2C55" w:rsidRPr="00F51E08" w:rsidRDefault="00F11881" w:rsidP="00D665F0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Nobody within our group has the capacity to take this on</w:t>
            </w:r>
            <w:r w:rsidR="008972DE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.</w:t>
            </w:r>
          </w:p>
        </w:tc>
      </w:tr>
      <w:tr w:rsidR="007D2C55" w:rsidRPr="00F51E08" w14:paraId="02118592" w14:textId="77777777" w:rsidTr="00D665F0">
        <w:tc>
          <w:tcPr>
            <w:tcW w:w="5778" w:type="dxa"/>
            <w:gridSpan w:val="3"/>
            <w:shd w:val="clear" w:color="auto" w:fill="D9D9D9"/>
          </w:tcPr>
          <w:p w14:paraId="7EE3651D" w14:textId="77777777" w:rsidR="007D2C55" w:rsidRPr="00F51E08" w:rsidRDefault="007D2C55" w:rsidP="00D665F0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</w:pPr>
            <w:r w:rsidRPr="00F51E08"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  <w:t>Action items</w:t>
            </w:r>
          </w:p>
        </w:tc>
        <w:tc>
          <w:tcPr>
            <w:tcW w:w="2127" w:type="dxa"/>
            <w:shd w:val="clear" w:color="auto" w:fill="D9D9D9"/>
          </w:tcPr>
          <w:p w14:paraId="74AB06AA" w14:textId="77777777" w:rsidR="007D2C55" w:rsidRPr="00F51E08" w:rsidRDefault="007D2C55" w:rsidP="00D665F0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</w:pPr>
            <w:r w:rsidRPr="00F51E08"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  <w:t>Person responsible</w:t>
            </w:r>
          </w:p>
        </w:tc>
        <w:tc>
          <w:tcPr>
            <w:tcW w:w="1559" w:type="dxa"/>
            <w:shd w:val="clear" w:color="auto" w:fill="D9D9D9"/>
          </w:tcPr>
          <w:p w14:paraId="602B8EC8" w14:textId="77777777" w:rsidR="007D2C55" w:rsidRPr="00F51E08" w:rsidRDefault="007D2C55" w:rsidP="00D665F0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</w:pPr>
            <w:r w:rsidRPr="00F51E08"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  <w:t>Deadline</w:t>
            </w:r>
          </w:p>
        </w:tc>
      </w:tr>
      <w:tr w:rsidR="007D2C55" w:rsidRPr="00F51E08" w14:paraId="7F539DC6" w14:textId="77777777" w:rsidTr="00D665F0">
        <w:tc>
          <w:tcPr>
            <w:tcW w:w="5778" w:type="dxa"/>
            <w:gridSpan w:val="3"/>
          </w:tcPr>
          <w:p w14:paraId="6032CA61" w14:textId="0515382A" w:rsidR="007D2C55" w:rsidRDefault="00F11881" w:rsidP="00D665F0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None</w:t>
            </w:r>
          </w:p>
        </w:tc>
        <w:tc>
          <w:tcPr>
            <w:tcW w:w="2127" w:type="dxa"/>
          </w:tcPr>
          <w:p w14:paraId="178AE05B" w14:textId="45ADBA43" w:rsidR="007D2C55" w:rsidRDefault="007D2C55" w:rsidP="00D665F0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</w:p>
        </w:tc>
        <w:tc>
          <w:tcPr>
            <w:tcW w:w="1559" w:type="dxa"/>
          </w:tcPr>
          <w:p w14:paraId="45CDB2DD" w14:textId="61CB1E6E" w:rsidR="007D2C55" w:rsidRDefault="007D2C55" w:rsidP="00D665F0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</w:p>
        </w:tc>
      </w:tr>
    </w:tbl>
    <w:p w14:paraId="70B2C664" w14:textId="492277DC" w:rsidR="004A48F7" w:rsidRDefault="004A48F7" w:rsidP="007D2C55">
      <w:pPr>
        <w:pStyle w:val="Text"/>
        <w:widowControl w:val="0"/>
        <w:suppressLineNumbers w:val="0"/>
        <w:suppressAutoHyphens w:val="0"/>
        <w:rPr>
          <w:rFonts w:ascii="Arial" w:hAnsi="Arial" w:cs="Arial"/>
          <w:i w:val="0"/>
          <w:sz w:val="22"/>
          <w:szCs w:val="22"/>
          <w:lang w:val="en-GB"/>
        </w:rPr>
      </w:pPr>
    </w:p>
    <w:p w14:paraId="4A5D08B7" w14:textId="77777777" w:rsidR="008F0424" w:rsidRDefault="008F0424" w:rsidP="007D2C55">
      <w:pPr>
        <w:pStyle w:val="Text"/>
        <w:widowControl w:val="0"/>
        <w:suppressLineNumbers w:val="0"/>
        <w:suppressAutoHyphens w:val="0"/>
        <w:rPr>
          <w:rFonts w:ascii="Arial" w:hAnsi="Arial" w:cs="Arial"/>
          <w:i w:val="0"/>
          <w:sz w:val="22"/>
          <w:szCs w:val="22"/>
          <w:lang w:val="en-GB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75"/>
        <w:gridCol w:w="1560"/>
        <w:gridCol w:w="3543"/>
        <w:gridCol w:w="2127"/>
        <w:gridCol w:w="1559"/>
      </w:tblGrid>
      <w:tr w:rsidR="00D665F0" w:rsidRPr="00F51E08" w14:paraId="44B28D84" w14:textId="77777777" w:rsidTr="00D665F0">
        <w:tc>
          <w:tcPr>
            <w:tcW w:w="675" w:type="dxa"/>
            <w:shd w:val="clear" w:color="auto" w:fill="D9D9D9"/>
          </w:tcPr>
          <w:p w14:paraId="4F90642D" w14:textId="4ADDFC28" w:rsidR="00D665F0" w:rsidRPr="00F51E08" w:rsidRDefault="00D665F0" w:rsidP="00D665F0">
            <w:pPr>
              <w:pStyle w:val="Text"/>
              <w:widowControl w:val="0"/>
              <w:suppressLineNumbers w:val="0"/>
              <w:suppressAutoHyphens w:val="0"/>
              <w:jc w:val="center"/>
              <w:rPr>
                <w:rFonts w:ascii="Arial" w:hAnsi="Arial" w:cs="Arial"/>
                <w:b/>
                <w:i w:val="0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b/>
                <w:i w:val="0"/>
                <w:sz w:val="22"/>
                <w:szCs w:val="22"/>
                <w:lang w:val="en-GB"/>
              </w:rPr>
              <w:t>1</w:t>
            </w:r>
            <w:r w:rsidR="004A48F7">
              <w:rPr>
                <w:rFonts w:ascii="Arial" w:hAnsi="Arial" w:cs="Arial"/>
                <w:b/>
                <w:i w:val="0"/>
                <w:sz w:val="22"/>
                <w:szCs w:val="22"/>
                <w:lang w:val="en-GB"/>
              </w:rPr>
              <w:t>0</w:t>
            </w:r>
          </w:p>
        </w:tc>
        <w:tc>
          <w:tcPr>
            <w:tcW w:w="1560" w:type="dxa"/>
          </w:tcPr>
          <w:p w14:paraId="715FF9E5" w14:textId="7A05FF14" w:rsidR="00D665F0" w:rsidRPr="004F3A22" w:rsidRDefault="00D665F0" w:rsidP="00D665F0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16/11</w:t>
            </w:r>
          </w:p>
        </w:tc>
        <w:tc>
          <w:tcPr>
            <w:tcW w:w="5670" w:type="dxa"/>
            <w:gridSpan w:val="2"/>
          </w:tcPr>
          <w:p w14:paraId="0A02C772" w14:textId="2F012873" w:rsidR="00D665F0" w:rsidRPr="00810306" w:rsidRDefault="00D665F0" w:rsidP="00D665F0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Brainstorming / Any other business</w:t>
            </w:r>
          </w:p>
        </w:tc>
        <w:tc>
          <w:tcPr>
            <w:tcW w:w="1559" w:type="dxa"/>
          </w:tcPr>
          <w:p w14:paraId="27AA20A1" w14:textId="77777777" w:rsidR="00D665F0" w:rsidRPr="00F51E08" w:rsidRDefault="00D665F0" w:rsidP="00D665F0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All</w:t>
            </w:r>
          </w:p>
        </w:tc>
      </w:tr>
      <w:tr w:rsidR="00D665F0" w:rsidRPr="00F51E08" w14:paraId="257E4C92" w14:textId="77777777" w:rsidTr="00D665F0">
        <w:tc>
          <w:tcPr>
            <w:tcW w:w="2235" w:type="dxa"/>
            <w:gridSpan w:val="2"/>
            <w:shd w:val="clear" w:color="auto" w:fill="D9D9D9"/>
          </w:tcPr>
          <w:p w14:paraId="10EBD04E" w14:textId="77777777" w:rsidR="00D665F0" w:rsidRPr="00F51E08" w:rsidRDefault="00D665F0" w:rsidP="00D665F0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</w:pPr>
            <w:r w:rsidRPr="00F51E08"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  <w:t xml:space="preserve">Discussion </w:t>
            </w:r>
          </w:p>
        </w:tc>
        <w:tc>
          <w:tcPr>
            <w:tcW w:w="7229" w:type="dxa"/>
            <w:gridSpan w:val="3"/>
          </w:tcPr>
          <w:p w14:paraId="37282061" w14:textId="1D9BF61D" w:rsidR="00D665F0" w:rsidRDefault="00D665F0" w:rsidP="00D665F0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ECH Website: </w:t>
            </w:r>
            <w:proofErr w:type="spellStart"/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SubCommittee</w:t>
            </w:r>
            <w:proofErr w:type="spellEnd"/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 links</w:t>
            </w:r>
          </w:p>
          <w:p w14:paraId="5DFC16F4" w14:textId="1BF875DD" w:rsidR="00D665F0" w:rsidRDefault="00D665F0" w:rsidP="00D665F0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                       Doc SC list</w:t>
            </w:r>
            <w:r w:rsidR="000206D2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 of </w:t>
            </w:r>
            <w:r w:rsidR="002C0BFF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members</w:t>
            </w:r>
          </w:p>
          <w:p w14:paraId="41A30186" w14:textId="6761FA67" w:rsidR="00D665F0" w:rsidRPr="00F51E08" w:rsidRDefault="002C0BFF" w:rsidP="00882112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                       Doc SC contents list</w:t>
            </w:r>
          </w:p>
        </w:tc>
      </w:tr>
      <w:tr w:rsidR="00D665F0" w:rsidRPr="00F51E08" w14:paraId="6570001C" w14:textId="77777777" w:rsidTr="00D665F0">
        <w:tc>
          <w:tcPr>
            <w:tcW w:w="2235" w:type="dxa"/>
            <w:gridSpan w:val="2"/>
            <w:shd w:val="clear" w:color="auto" w:fill="D9D9D9"/>
          </w:tcPr>
          <w:p w14:paraId="794C3D2D" w14:textId="77777777" w:rsidR="00D665F0" w:rsidRPr="00F51E08" w:rsidRDefault="00D665F0" w:rsidP="00D665F0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  <w:t>Conclusions</w:t>
            </w:r>
          </w:p>
        </w:tc>
        <w:tc>
          <w:tcPr>
            <w:tcW w:w="7229" w:type="dxa"/>
            <w:gridSpan w:val="3"/>
          </w:tcPr>
          <w:p w14:paraId="4C4C23A8" w14:textId="4A7E2C89" w:rsidR="00D665F0" w:rsidRDefault="000206D2" w:rsidP="00D665F0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SC Members’ log-in link should be under ‘About’; Home Page link should be general info re SCs and available to all</w:t>
            </w:r>
            <w:r w:rsidR="001130EA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. (All SC members need password.)</w:t>
            </w:r>
          </w:p>
          <w:p w14:paraId="06CB15B1" w14:textId="29DE4897" w:rsidR="002C0BFF" w:rsidRDefault="002C0BFF" w:rsidP="002C0BFF">
            <w:pPr>
              <w:pStyle w:val="Text"/>
              <w:widowControl w:val="0"/>
              <w:suppressLineNumbers w:val="0"/>
              <w:suppressAutoHyphens w:val="0"/>
              <w:spacing w:before="0" w:after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Members send updated info and logos to Adam</w:t>
            </w:r>
            <w:r w:rsidR="008972DE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.</w:t>
            </w:r>
          </w:p>
          <w:p w14:paraId="7CD3D3C4" w14:textId="4F93A35E" w:rsidR="009E5838" w:rsidRPr="00F51E08" w:rsidRDefault="009E5838" w:rsidP="002C0BFF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Change some content titles: Current Journals, Dissertations, Guide to Documentation Resources, (and when complete) Database of Journal Holdings</w:t>
            </w:r>
            <w:r w:rsidR="008972DE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.</w:t>
            </w:r>
          </w:p>
        </w:tc>
      </w:tr>
      <w:tr w:rsidR="00D665F0" w:rsidRPr="00F51E08" w14:paraId="1AE306D0" w14:textId="77777777" w:rsidTr="00D665F0">
        <w:tc>
          <w:tcPr>
            <w:tcW w:w="5778" w:type="dxa"/>
            <w:gridSpan w:val="3"/>
            <w:shd w:val="clear" w:color="auto" w:fill="D9D9D9"/>
          </w:tcPr>
          <w:p w14:paraId="14C12065" w14:textId="77777777" w:rsidR="00D665F0" w:rsidRPr="00F51E08" w:rsidRDefault="00D665F0" w:rsidP="00D665F0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</w:pPr>
            <w:r w:rsidRPr="00F51E08"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  <w:t>Action items</w:t>
            </w:r>
          </w:p>
        </w:tc>
        <w:tc>
          <w:tcPr>
            <w:tcW w:w="2127" w:type="dxa"/>
            <w:shd w:val="clear" w:color="auto" w:fill="D9D9D9"/>
          </w:tcPr>
          <w:p w14:paraId="50047D96" w14:textId="77777777" w:rsidR="00D665F0" w:rsidRPr="00F51E08" w:rsidRDefault="00D665F0" w:rsidP="00D665F0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</w:pPr>
            <w:r w:rsidRPr="00F51E08"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  <w:t>Person responsible</w:t>
            </w:r>
          </w:p>
        </w:tc>
        <w:tc>
          <w:tcPr>
            <w:tcW w:w="1559" w:type="dxa"/>
            <w:shd w:val="clear" w:color="auto" w:fill="D9D9D9"/>
          </w:tcPr>
          <w:p w14:paraId="5752B47D" w14:textId="77777777" w:rsidR="00D665F0" w:rsidRPr="00F51E08" w:rsidRDefault="00D665F0" w:rsidP="00D665F0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</w:pPr>
            <w:r w:rsidRPr="00F51E08"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  <w:t>Deadline</w:t>
            </w:r>
          </w:p>
        </w:tc>
      </w:tr>
      <w:tr w:rsidR="00D665F0" w:rsidRPr="00F51E08" w14:paraId="5DA2D1BC" w14:textId="77777777" w:rsidTr="00D665F0">
        <w:tc>
          <w:tcPr>
            <w:tcW w:w="5778" w:type="dxa"/>
            <w:gridSpan w:val="3"/>
          </w:tcPr>
          <w:p w14:paraId="6677D566" w14:textId="1E3BED6D" w:rsidR="001130EA" w:rsidRDefault="001130EA" w:rsidP="00D665F0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Ask </w:t>
            </w:r>
            <w:proofErr w:type="spellStart"/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Jaume</w:t>
            </w:r>
            <w:proofErr w:type="spellEnd"/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 re SC links</w:t>
            </w:r>
            <w:r w:rsidR="008972DE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.</w:t>
            </w:r>
          </w:p>
          <w:p w14:paraId="62EC1332" w14:textId="7C10370D" w:rsidR="001130EA" w:rsidRDefault="001130EA" w:rsidP="00D665F0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Ask Adam for passwords</w:t>
            </w:r>
            <w:r w:rsidR="008972DE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.</w:t>
            </w:r>
          </w:p>
          <w:p w14:paraId="67893EF5" w14:textId="151CE05E" w:rsidR="002C0BFF" w:rsidRDefault="002C0BFF" w:rsidP="00D665F0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Update member info / logos</w:t>
            </w:r>
            <w:r w:rsidR="008972DE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.</w:t>
            </w:r>
          </w:p>
          <w:p w14:paraId="12892684" w14:textId="0FD82655" w:rsidR="00D665F0" w:rsidRDefault="009E5838" w:rsidP="00D665F0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Send new titles to Adam</w:t>
            </w:r>
            <w:r w:rsidR="008972DE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.</w:t>
            </w:r>
          </w:p>
        </w:tc>
        <w:tc>
          <w:tcPr>
            <w:tcW w:w="2127" w:type="dxa"/>
          </w:tcPr>
          <w:p w14:paraId="50B880D5" w14:textId="5F24843B" w:rsidR="001130EA" w:rsidRDefault="001130EA" w:rsidP="00D665F0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Margaret</w:t>
            </w:r>
          </w:p>
          <w:p w14:paraId="392CFC2C" w14:textId="77777777" w:rsidR="00D665F0" w:rsidRDefault="009E5838" w:rsidP="00D665F0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Susanne</w:t>
            </w:r>
          </w:p>
          <w:p w14:paraId="6E443CD7" w14:textId="473200B0" w:rsidR="002C0BFF" w:rsidRDefault="002C0BFF" w:rsidP="00D665F0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All as appropriate</w:t>
            </w:r>
          </w:p>
          <w:p w14:paraId="32975E56" w14:textId="19FF3295" w:rsidR="001130EA" w:rsidRDefault="001130EA" w:rsidP="00D665F0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Susanne</w:t>
            </w:r>
          </w:p>
        </w:tc>
        <w:tc>
          <w:tcPr>
            <w:tcW w:w="1559" w:type="dxa"/>
          </w:tcPr>
          <w:p w14:paraId="53C50D68" w14:textId="471FCBE7" w:rsidR="001130EA" w:rsidRDefault="008972DE" w:rsidP="00D665F0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A</w:t>
            </w:r>
            <w:r w:rsidR="001130EA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sap</w:t>
            </w:r>
          </w:p>
          <w:p w14:paraId="23DC5F97" w14:textId="77777777" w:rsidR="00D665F0" w:rsidRDefault="001130EA" w:rsidP="00D665F0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asap</w:t>
            </w:r>
          </w:p>
          <w:p w14:paraId="19C9687D" w14:textId="3F4F3976" w:rsidR="002C0BFF" w:rsidRDefault="002C0BFF" w:rsidP="00D665F0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asap</w:t>
            </w:r>
          </w:p>
          <w:p w14:paraId="740ACE8C" w14:textId="4308C515" w:rsidR="001130EA" w:rsidRDefault="001130EA" w:rsidP="00D665F0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end </w:t>
            </w:r>
            <w:r w:rsidR="00E5533C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Feb</w:t>
            </w:r>
          </w:p>
        </w:tc>
      </w:tr>
    </w:tbl>
    <w:p w14:paraId="63BC72E3" w14:textId="6E242D7E" w:rsidR="00D665F0" w:rsidRDefault="00D665F0" w:rsidP="007D2C55">
      <w:pPr>
        <w:pStyle w:val="Text"/>
        <w:widowControl w:val="0"/>
        <w:suppressLineNumbers w:val="0"/>
        <w:suppressAutoHyphens w:val="0"/>
        <w:rPr>
          <w:rFonts w:ascii="Arial" w:hAnsi="Arial" w:cs="Arial"/>
          <w:i w:val="0"/>
          <w:sz w:val="22"/>
          <w:szCs w:val="22"/>
          <w:lang w:val="en-GB"/>
        </w:rPr>
      </w:pPr>
    </w:p>
    <w:p w14:paraId="7CF232E1" w14:textId="77777777" w:rsidR="008F0424" w:rsidRDefault="008F0424" w:rsidP="007D2C55">
      <w:pPr>
        <w:pStyle w:val="Text"/>
        <w:widowControl w:val="0"/>
        <w:suppressLineNumbers w:val="0"/>
        <w:suppressAutoHyphens w:val="0"/>
        <w:rPr>
          <w:rFonts w:ascii="Arial" w:hAnsi="Arial" w:cs="Arial"/>
          <w:i w:val="0"/>
          <w:sz w:val="22"/>
          <w:szCs w:val="22"/>
          <w:lang w:val="en-GB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75"/>
        <w:gridCol w:w="1560"/>
        <w:gridCol w:w="3543"/>
        <w:gridCol w:w="2127"/>
        <w:gridCol w:w="1559"/>
      </w:tblGrid>
      <w:tr w:rsidR="004A48F7" w:rsidRPr="00F51E08" w14:paraId="13E9EB16" w14:textId="77777777" w:rsidTr="00D665F0">
        <w:tc>
          <w:tcPr>
            <w:tcW w:w="675" w:type="dxa"/>
            <w:shd w:val="clear" w:color="auto" w:fill="D9D9D9"/>
          </w:tcPr>
          <w:p w14:paraId="3A32FF9B" w14:textId="4382A888" w:rsidR="004A48F7" w:rsidRPr="00F51E08" w:rsidRDefault="004A48F7" w:rsidP="004A48F7">
            <w:pPr>
              <w:pStyle w:val="Text"/>
              <w:widowControl w:val="0"/>
              <w:suppressLineNumbers w:val="0"/>
              <w:suppressAutoHyphens w:val="0"/>
              <w:jc w:val="center"/>
              <w:rPr>
                <w:rFonts w:ascii="Arial" w:hAnsi="Arial" w:cs="Arial"/>
                <w:b/>
                <w:i w:val="0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b/>
                <w:i w:val="0"/>
                <w:sz w:val="22"/>
                <w:szCs w:val="22"/>
                <w:lang w:val="en-GB"/>
              </w:rPr>
              <w:t>1</w:t>
            </w:r>
            <w:r w:rsidR="008972DE">
              <w:rPr>
                <w:rFonts w:ascii="Arial" w:hAnsi="Arial" w:cs="Arial"/>
                <w:b/>
                <w:i w:val="0"/>
                <w:sz w:val="22"/>
                <w:szCs w:val="22"/>
                <w:lang w:val="en-GB"/>
              </w:rPr>
              <w:t>1</w:t>
            </w:r>
          </w:p>
        </w:tc>
        <w:tc>
          <w:tcPr>
            <w:tcW w:w="1560" w:type="dxa"/>
          </w:tcPr>
          <w:p w14:paraId="5184B593" w14:textId="77777777" w:rsidR="004A48F7" w:rsidRPr="004F3A22" w:rsidRDefault="004A48F7" w:rsidP="004A48F7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16/11</w:t>
            </w:r>
          </w:p>
        </w:tc>
        <w:tc>
          <w:tcPr>
            <w:tcW w:w="5670" w:type="dxa"/>
            <w:gridSpan w:val="2"/>
          </w:tcPr>
          <w:p w14:paraId="6B36A131" w14:textId="4F270664" w:rsidR="004A48F7" w:rsidRPr="0021068A" w:rsidRDefault="004A48F7" w:rsidP="004A48F7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C177C2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Discussion of organisation/location of next meetings</w:t>
            </w:r>
          </w:p>
        </w:tc>
        <w:tc>
          <w:tcPr>
            <w:tcW w:w="1559" w:type="dxa"/>
          </w:tcPr>
          <w:p w14:paraId="29D2B802" w14:textId="3CD57EDE" w:rsidR="004A48F7" w:rsidRPr="00F51E08" w:rsidRDefault="004A48F7" w:rsidP="004A48F7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Susanne</w:t>
            </w:r>
          </w:p>
        </w:tc>
      </w:tr>
      <w:tr w:rsidR="004A48F7" w:rsidRPr="00F51E08" w14:paraId="08C48C67" w14:textId="77777777" w:rsidTr="00D665F0">
        <w:tc>
          <w:tcPr>
            <w:tcW w:w="2235" w:type="dxa"/>
            <w:gridSpan w:val="2"/>
            <w:shd w:val="clear" w:color="auto" w:fill="D9D9D9"/>
          </w:tcPr>
          <w:p w14:paraId="0FEC73FA" w14:textId="77777777" w:rsidR="004A48F7" w:rsidRPr="00F51E08" w:rsidRDefault="004A48F7" w:rsidP="004A48F7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</w:pPr>
            <w:r w:rsidRPr="00F51E08"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  <w:t xml:space="preserve">Discussion </w:t>
            </w:r>
          </w:p>
        </w:tc>
        <w:tc>
          <w:tcPr>
            <w:tcW w:w="7229" w:type="dxa"/>
            <w:gridSpan w:val="3"/>
          </w:tcPr>
          <w:p w14:paraId="7D29EE25" w14:textId="320594C3" w:rsidR="004A48F7" w:rsidRPr="00BC7D71" w:rsidRDefault="004A48F7" w:rsidP="004A48F7">
            <w:pPr>
              <w:pStyle w:val="Text"/>
              <w:widowControl w:val="0"/>
              <w:suppressLineNumbers w:val="0"/>
              <w:suppressAutoHyphens w:val="0"/>
              <w:spacing w:after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Future Meetings: 2019, May 10-13 – ECH, Edinburgh</w:t>
            </w:r>
          </w:p>
          <w:p w14:paraId="4CA207B6" w14:textId="10517A72" w:rsidR="004A48F7" w:rsidRDefault="004A48F7" w:rsidP="004A48F7">
            <w:pPr>
              <w:pStyle w:val="Text"/>
              <w:widowControl w:val="0"/>
              <w:suppressLineNumbers w:val="0"/>
              <w:suppressAutoHyphens w:val="0"/>
              <w:spacing w:after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                            2019, Nov            – ECH, Paris</w:t>
            </w:r>
          </w:p>
          <w:p w14:paraId="7F0EBE22" w14:textId="28345916" w:rsidR="004A48F7" w:rsidRDefault="004A48F7" w:rsidP="004A48F7">
            <w:pPr>
              <w:pStyle w:val="Text"/>
              <w:widowControl w:val="0"/>
              <w:suppressLineNumbers w:val="0"/>
              <w:suppressAutoHyphens w:val="0"/>
              <w:spacing w:after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                            2020</w:t>
            </w:r>
            <w:r w:rsidR="000206D2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, </w:t>
            </w: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Spring</w:t>
            </w:r>
            <w:r w:rsidR="000206D2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 </w:t>
            </w: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       – ECH, Krakow</w:t>
            </w:r>
          </w:p>
          <w:p w14:paraId="451C9991" w14:textId="498F4B0D" w:rsidR="004A48F7" w:rsidRPr="00F51E08" w:rsidRDefault="004A48F7" w:rsidP="004A48F7">
            <w:pPr>
              <w:pStyle w:val="Text"/>
              <w:widowControl w:val="0"/>
              <w:suppressLineNumbers w:val="0"/>
              <w:suppressAutoHyphens w:val="0"/>
              <w:spacing w:after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Co-ordinator: need representation on Council in Caroline’s absence</w:t>
            </w:r>
            <w:r w:rsidR="008972DE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.</w:t>
            </w:r>
          </w:p>
          <w:p w14:paraId="73A12991" w14:textId="662A3955" w:rsidR="004A48F7" w:rsidRPr="00F51E08" w:rsidRDefault="004A48F7" w:rsidP="004A48F7">
            <w:pPr>
              <w:pStyle w:val="Text"/>
              <w:widowControl w:val="0"/>
              <w:suppressLineNumbers w:val="0"/>
              <w:suppressAutoHyphens w:val="0"/>
              <w:spacing w:before="0" w:after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</w:p>
        </w:tc>
      </w:tr>
      <w:tr w:rsidR="004A48F7" w:rsidRPr="00F51E08" w14:paraId="06241852" w14:textId="77777777" w:rsidTr="00D665F0">
        <w:tc>
          <w:tcPr>
            <w:tcW w:w="2235" w:type="dxa"/>
            <w:gridSpan w:val="2"/>
            <w:shd w:val="clear" w:color="auto" w:fill="D9D9D9"/>
          </w:tcPr>
          <w:p w14:paraId="774AEE1B" w14:textId="77777777" w:rsidR="004A48F7" w:rsidRPr="00F51E08" w:rsidRDefault="004A48F7" w:rsidP="004A48F7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  <w:t>Conclusions</w:t>
            </w:r>
          </w:p>
        </w:tc>
        <w:tc>
          <w:tcPr>
            <w:tcW w:w="7229" w:type="dxa"/>
            <w:gridSpan w:val="3"/>
          </w:tcPr>
          <w:p w14:paraId="4020A70E" w14:textId="09CBC8EA" w:rsidR="004A48F7" w:rsidRDefault="004A48F7" w:rsidP="004A48F7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Doc SC w</w:t>
            </w:r>
            <w:r w:rsidR="000206D2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ill</w:t>
            </w: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 attend ECH m</w:t>
            </w:r>
            <w:r w:rsidR="008F0424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ee</w:t>
            </w: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t</w:t>
            </w:r>
            <w:r w:rsidR="008F0424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in</w:t>
            </w: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gs, as </w:t>
            </w:r>
            <w:r w:rsidR="000206D2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this </w:t>
            </w: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requires no external organisation</w:t>
            </w:r>
            <w:r w:rsidR="008972DE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.</w:t>
            </w: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 </w:t>
            </w:r>
          </w:p>
          <w:p w14:paraId="109D85D6" w14:textId="333568D2" w:rsidR="004A48F7" w:rsidRPr="00F51E08" w:rsidRDefault="004A48F7" w:rsidP="004A48F7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Margaret was selected as interim co-ordinator, representing SC on Council</w:t>
            </w:r>
            <w:r w:rsidR="008972DE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.</w:t>
            </w:r>
          </w:p>
        </w:tc>
      </w:tr>
      <w:tr w:rsidR="004A48F7" w:rsidRPr="00F51E08" w14:paraId="055288C1" w14:textId="77777777" w:rsidTr="00D665F0">
        <w:tc>
          <w:tcPr>
            <w:tcW w:w="5778" w:type="dxa"/>
            <w:gridSpan w:val="3"/>
            <w:shd w:val="clear" w:color="auto" w:fill="D9D9D9"/>
          </w:tcPr>
          <w:p w14:paraId="31C5B065" w14:textId="77777777" w:rsidR="004A48F7" w:rsidRPr="00F51E08" w:rsidRDefault="004A48F7" w:rsidP="004A48F7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</w:pPr>
            <w:r w:rsidRPr="00F51E08"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  <w:lastRenderedPageBreak/>
              <w:t>Action items</w:t>
            </w:r>
          </w:p>
        </w:tc>
        <w:tc>
          <w:tcPr>
            <w:tcW w:w="2127" w:type="dxa"/>
            <w:shd w:val="clear" w:color="auto" w:fill="D9D9D9"/>
          </w:tcPr>
          <w:p w14:paraId="080CEBC9" w14:textId="77777777" w:rsidR="004A48F7" w:rsidRPr="00F51E08" w:rsidRDefault="004A48F7" w:rsidP="004A48F7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</w:pPr>
            <w:r w:rsidRPr="00F51E08"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  <w:t>Person responsible</w:t>
            </w:r>
          </w:p>
        </w:tc>
        <w:tc>
          <w:tcPr>
            <w:tcW w:w="1559" w:type="dxa"/>
            <w:shd w:val="clear" w:color="auto" w:fill="D9D9D9"/>
          </w:tcPr>
          <w:p w14:paraId="72BE305E" w14:textId="77777777" w:rsidR="004A48F7" w:rsidRPr="00F51E08" w:rsidRDefault="004A48F7" w:rsidP="004A48F7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</w:pPr>
            <w:r w:rsidRPr="00F51E08"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  <w:t>Deadline</w:t>
            </w:r>
          </w:p>
        </w:tc>
      </w:tr>
      <w:tr w:rsidR="004A48F7" w:rsidRPr="00F51E08" w14:paraId="6C69702F" w14:textId="77777777" w:rsidTr="00D665F0">
        <w:tc>
          <w:tcPr>
            <w:tcW w:w="5778" w:type="dxa"/>
            <w:gridSpan w:val="3"/>
          </w:tcPr>
          <w:p w14:paraId="3B39AB59" w14:textId="193F1215" w:rsidR="004A48F7" w:rsidRDefault="004A48F7" w:rsidP="004A48F7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Report on work of Doc SC at ECH AGM</w:t>
            </w:r>
            <w:r w:rsidR="008972DE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.</w:t>
            </w:r>
          </w:p>
          <w:p w14:paraId="4A54F84E" w14:textId="23A579BC" w:rsidR="001130EA" w:rsidRPr="00F51E08" w:rsidRDefault="001130EA" w:rsidP="004A48F7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Attend future Council meetings in interim capacity</w:t>
            </w:r>
            <w:r w:rsidR="008972DE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.</w:t>
            </w:r>
          </w:p>
        </w:tc>
        <w:tc>
          <w:tcPr>
            <w:tcW w:w="2127" w:type="dxa"/>
          </w:tcPr>
          <w:p w14:paraId="039C369D" w14:textId="77777777" w:rsidR="004A48F7" w:rsidRDefault="004A48F7" w:rsidP="004A48F7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Margaret</w:t>
            </w:r>
          </w:p>
          <w:p w14:paraId="38C697E9" w14:textId="3533C3CC" w:rsidR="001130EA" w:rsidRPr="00F51E08" w:rsidRDefault="001130EA" w:rsidP="004A48F7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Margaret</w:t>
            </w:r>
          </w:p>
        </w:tc>
        <w:tc>
          <w:tcPr>
            <w:tcW w:w="1559" w:type="dxa"/>
          </w:tcPr>
          <w:p w14:paraId="6637AD27" w14:textId="77777777" w:rsidR="004A48F7" w:rsidRDefault="004A48F7" w:rsidP="004A48F7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17/11 </w:t>
            </w:r>
          </w:p>
          <w:p w14:paraId="35BE9BBD" w14:textId="1F232037" w:rsidR="001130EA" w:rsidRPr="00F51E08" w:rsidRDefault="001130EA" w:rsidP="004A48F7">
            <w:pPr>
              <w:pStyle w:val="Text"/>
              <w:widowControl w:val="0"/>
              <w:suppressLineNumbers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as appropriate</w:t>
            </w:r>
          </w:p>
        </w:tc>
      </w:tr>
    </w:tbl>
    <w:p w14:paraId="71B5E393" w14:textId="77777777" w:rsidR="007D2C55" w:rsidRPr="00F51E08" w:rsidRDefault="007D2C55" w:rsidP="007D2C55">
      <w:pPr>
        <w:pStyle w:val="Text"/>
        <w:widowControl w:val="0"/>
        <w:suppressLineNumbers w:val="0"/>
        <w:suppressAutoHyphens w:val="0"/>
        <w:rPr>
          <w:rFonts w:ascii="Arial" w:hAnsi="Arial" w:cs="Arial"/>
          <w:i w:val="0"/>
          <w:iCs w:val="0"/>
          <w:sz w:val="22"/>
          <w:szCs w:val="22"/>
          <w:lang w:val="en-GB"/>
        </w:rPr>
      </w:pPr>
    </w:p>
    <w:p w14:paraId="69E86B92" w14:textId="77777777" w:rsidR="003963D6" w:rsidRDefault="003963D6"/>
    <w:sectPr w:rsidR="003963D6" w:rsidSect="00D665F0">
      <w:headerReference w:type="default" r:id="rId8"/>
      <w:footerReference w:type="default" r:id="rId9"/>
      <w:pgSz w:w="11906" w:h="16838"/>
      <w:pgMar w:top="2800" w:right="1417" w:bottom="1134" w:left="1417" w:header="1135" w:footer="47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BA90363" w14:textId="77777777" w:rsidR="00353DBE" w:rsidRDefault="00353DBE">
      <w:pPr>
        <w:spacing w:after="0" w:line="240" w:lineRule="auto"/>
      </w:pPr>
      <w:r>
        <w:separator/>
      </w:r>
    </w:p>
  </w:endnote>
  <w:endnote w:type="continuationSeparator" w:id="0">
    <w:p w14:paraId="49727D49" w14:textId="77777777" w:rsidR="00353DBE" w:rsidRDefault="00353D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DengXian Light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DengXian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6EC30A9" w14:textId="77777777" w:rsidR="008972DE" w:rsidRPr="007F026E" w:rsidRDefault="008972DE">
    <w:pPr>
      <w:pStyle w:val="Fuzeile"/>
      <w:jc w:val="center"/>
      <w:rPr>
        <w:sz w:val="18"/>
      </w:rPr>
    </w:pPr>
    <w:r>
      <w:rPr>
        <w:sz w:val="18"/>
      </w:rPr>
      <w:t xml:space="preserve">ECH Meeting Minutes - </w:t>
    </w:r>
    <w:r w:rsidRPr="007F026E">
      <w:rPr>
        <w:sz w:val="18"/>
        <w:lang w:val="en-GB"/>
      </w:rPr>
      <w:t xml:space="preserve">Page </w:t>
    </w:r>
    <w:r w:rsidRPr="007F026E">
      <w:rPr>
        <w:b/>
        <w:bCs/>
        <w:sz w:val="18"/>
      </w:rPr>
      <w:fldChar w:fldCharType="begin"/>
    </w:r>
    <w:r w:rsidRPr="007F026E">
      <w:rPr>
        <w:b/>
        <w:bCs/>
        <w:sz w:val="18"/>
      </w:rPr>
      <w:instrText>PAGE</w:instrText>
    </w:r>
    <w:r w:rsidRPr="007F026E">
      <w:rPr>
        <w:b/>
        <w:bCs/>
        <w:sz w:val="18"/>
      </w:rPr>
      <w:fldChar w:fldCharType="separate"/>
    </w:r>
    <w:r w:rsidR="006E0F4C">
      <w:rPr>
        <w:b/>
        <w:bCs/>
        <w:noProof/>
        <w:sz w:val="18"/>
      </w:rPr>
      <w:t>1</w:t>
    </w:r>
    <w:r w:rsidRPr="007F026E">
      <w:rPr>
        <w:b/>
        <w:bCs/>
        <w:sz w:val="18"/>
      </w:rPr>
      <w:fldChar w:fldCharType="end"/>
    </w:r>
    <w:r w:rsidRPr="007F026E">
      <w:rPr>
        <w:sz w:val="18"/>
        <w:lang w:val="en-GB"/>
      </w:rPr>
      <w:t xml:space="preserve"> of </w:t>
    </w:r>
    <w:r w:rsidRPr="007F026E">
      <w:rPr>
        <w:b/>
        <w:bCs/>
        <w:sz w:val="18"/>
      </w:rPr>
      <w:fldChar w:fldCharType="begin"/>
    </w:r>
    <w:r w:rsidRPr="007F026E">
      <w:rPr>
        <w:b/>
        <w:bCs/>
        <w:sz w:val="18"/>
      </w:rPr>
      <w:instrText>NUMPAGES</w:instrText>
    </w:r>
    <w:r w:rsidRPr="007F026E">
      <w:rPr>
        <w:b/>
        <w:bCs/>
        <w:sz w:val="18"/>
      </w:rPr>
      <w:fldChar w:fldCharType="separate"/>
    </w:r>
    <w:r w:rsidR="006E0F4C">
      <w:rPr>
        <w:b/>
        <w:bCs/>
        <w:noProof/>
        <w:sz w:val="18"/>
      </w:rPr>
      <w:t>7</w:t>
    </w:r>
    <w:r w:rsidRPr="007F026E">
      <w:rPr>
        <w:b/>
        <w:bCs/>
        <w:sz w:val="18"/>
      </w:rPr>
      <w:fldChar w:fldCharType="end"/>
    </w:r>
  </w:p>
  <w:p w14:paraId="0E13AF25" w14:textId="77777777" w:rsidR="008972DE" w:rsidRDefault="008972DE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356EC1F" w14:textId="77777777" w:rsidR="00353DBE" w:rsidRDefault="00353DBE">
      <w:pPr>
        <w:spacing w:after="0" w:line="240" w:lineRule="auto"/>
      </w:pPr>
      <w:r>
        <w:separator/>
      </w:r>
    </w:p>
  </w:footnote>
  <w:footnote w:type="continuationSeparator" w:id="0">
    <w:p w14:paraId="3C505D1F" w14:textId="77777777" w:rsidR="00353DBE" w:rsidRDefault="00353D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31BEC3F" w14:textId="77777777" w:rsidR="008972DE" w:rsidRDefault="008972DE">
    <w:pPr>
      <w:pStyle w:val="Kopfzeile"/>
      <w:rPr>
        <w:rFonts w:cs="Arial"/>
        <w:b/>
        <w:bCs/>
        <w:color w:val="17365D"/>
        <w:sz w:val="40"/>
        <w:szCs w:val="40"/>
        <w:lang w:val="en-GB"/>
      </w:rPr>
    </w:pPr>
    <w:r w:rsidRPr="00A33C4C">
      <w:rPr>
        <w:rFonts w:cs="Arial"/>
        <w:b/>
        <w:bCs/>
        <w:color w:val="17365D"/>
        <w:sz w:val="40"/>
        <w:szCs w:val="40"/>
        <w:lang w:val="en-GB"/>
      </w:rPr>
      <w:t>European Committee for Homeopathy</w:t>
    </w:r>
  </w:p>
  <w:p w14:paraId="0142EC0E" w14:textId="77777777" w:rsidR="008972DE" w:rsidRDefault="008972DE">
    <w:pPr>
      <w:pStyle w:val="Kopfzeile"/>
      <w:rPr>
        <w:rFonts w:cs="Arial"/>
        <w:b/>
        <w:bCs/>
        <w:smallCaps/>
        <w:color w:val="17365D"/>
        <w:sz w:val="32"/>
        <w:szCs w:val="40"/>
        <w:lang w:val="en-GB"/>
      </w:rPr>
    </w:pPr>
  </w:p>
  <w:p w14:paraId="7F668D47" w14:textId="77777777" w:rsidR="008972DE" w:rsidRPr="00F54343" w:rsidRDefault="008972DE">
    <w:pPr>
      <w:pStyle w:val="Kopfzeile"/>
      <w:rPr>
        <w:smallCaps/>
        <w:sz w:val="18"/>
      </w:rPr>
    </w:pPr>
    <w:r w:rsidRPr="00F54343">
      <w:rPr>
        <w:rFonts w:cs="Arial"/>
        <w:b/>
        <w:bCs/>
        <w:smallCaps/>
        <w:color w:val="17365D"/>
        <w:sz w:val="32"/>
        <w:szCs w:val="40"/>
        <w:lang w:val="en-GB"/>
      </w:rPr>
      <w:t>Meeting Minutes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2C55"/>
    <w:rsid w:val="000206D2"/>
    <w:rsid w:val="00110FE9"/>
    <w:rsid w:val="001130EA"/>
    <w:rsid w:val="001223D2"/>
    <w:rsid w:val="00155D28"/>
    <w:rsid w:val="00165B3B"/>
    <w:rsid w:val="001A6038"/>
    <w:rsid w:val="002139CA"/>
    <w:rsid w:val="002B2DD5"/>
    <w:rsid w:val="002C0BFF"/>
    <w:rsid w:val="00305E87"/>
    <w:rsid w:val="00353DBE"/>
    <w:rsid w:val="003963D6"/>
    <w:rsid w:val="0047085D"/>
    <w:rsid w:val="004A48F7"/>
    <w:rsid w:val="004D0F4F"/>
    <w:rsid w:val="005B5E1F"/>
    <w:rsid w:val="005C59DB"/>
    <w:rsid w:val="0067766F"/>
    <w:rsid w:val="006E0F4C"/>
    <w:rsid w:val="007520D1"/>
    <w:rsid w:val="00784551"/>
    <w:rsid w:val="007D2C55"/>
    <w:rsid w:val="00807207"/>
    <w:rsid w:val="00882112"/>
    <w:rsid w:val="008828E1"/>
    <w:rsid w:val="008972DE"/>
    <w:rsid w:val="008F0424"/>
    <w:rsid w:val="009009AC"/>
    <w:rsid w:val="00900BC0"/>
    <w:rsid w:val="009E5838"/>
    <w:rsid w:val="009F08A7"/>
    <w:rsid w:val="00A16B3C"/>
    <w:rsid w:val="00A80AA5"/>
    <w:rsid w:val="00AB2F3C"/>
    <w:rsid w:val="00AD3032"/>
    <w:rsid w:val="00BC7D71"/>
    <w:rsid w:val="00BD39EB"/>
    <w:rsid w:val="00C260C9"/>
    <w:rsid w:val="00D024BD"/>
    <w:rsid w:val="00D665F0"/>
    <w:rsid w:val="00DA1F11"/>
    <w:rsid w:val="00DB78BA"/>
    <w:rsid w:val="00E2332A"/>
    <w:rsid w:val="00E37874"/>
    <w:rsid w:val="00E5533C"/>
    <w:rsid w:val="00F118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43E1E0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7D2C55"/>
    <w:pPr>
      <w:spacing w:after="200" w:line="276" w:lineRule="auto"/>
    </w:pPr>
    <w:rPr>
      <w:rFonts w:ascii="Calibri" w:eastAsia="Times New Roman" w:hAnsi="Calibri" w:cs="Times New Roman"/>
      <w:sz w:val="22"/>
      <w:szCs w:val="22"/>
      <w:lang w:val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Text">
    <w:name w:val="Text"/>
    <w:basedOn w:val="Standard"/>
    <w:rsid w:val="007D2C55"/>
    <w:pPr>
      <w:suppressLineNumbers/>
      <w:suppressAutoHyphens/>
      <w:autoSpaceDN w:val="0"/>
      <w:spacing w:before="120" w:after="120" w:line="240" w:lineRule="auto"/>
      <w:textAlignment w:val="baseline"/>
    </w:pPr>
    <w:rPr>
      <w:rFonts w:ascii="Times New Roman" w:eastAsia="SimSun" w:hAnsi="Times New Roman" w:cs="Mangal"/>
      <w:i/>
      <w:iCs/>
      <w:kern w:val="3"/>
      <w:sz w:val="24"/>
      <w:szCs w:val="24"/>
      <w:lang w:val="de-DE" w:eastAsia="zh-CN" w:bidi="hi-IN"/>
    </w:rPr>
  </w:style>
  <w:style w:type="table" w:styleId="Tabellenraster">
    <w:name w:val="Table Grid"/>
    <w:basedOn w:val="NormaleTabelle"/>
    <w:uiPriority w:val="59"/>
    <w:rsid w:val="007D2C55"/>
    <w:rPr>
      <w:rFonts w:ascii="Calibri" w:eastAsia="Times New Roman" w:hAnsi="Calibri" w:cs="Times New Roman"/>
      <w:sz w:val="20"/>
      <w:szCs w:val="20"/>
      <w:lang w:val="fr-FR"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rsid w:val="007D2C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7D2C55"/>
    <w:rPr>
      <w:rFonts w:ascii="Calibri" w:eastAsia="Times New Roman" w:hAnsi="Calibri" w:cs="Times New Roman"/>
      <w:sz w:val="22"/>
      <w:szCs w:val="22"/>
      <w:lang w:val="en-US"/>
    </w:rPr>
  </w:style>
  <w:style w:type="paragraph" w:styleId="Fuzeile">
    <w:name w:val="footer"/>
    <w:basedOn w:val="Standard"/>
    <w:link w:val="FuzeileZchn"/>
    <w:uiPriority w:val="99"/>
    <w:rsid w:val="007D2C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7D2C55"/>
    <w:rPr>
      <w:rFonts w:ascii="Calibri" w:eastAsia="Times New Roman" w:hAnsi="Calibri" w:cs="Times New Roman"/>
      <w:sz w:val="22"/>
      <w:szCs w:val="22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7D2C55"/>
    <w:pPr>
      <w:spacing w:after="200" w:line="276" w:lineRule="auto"/>
    </w:pPr>
    <w:rPr>
      <w:rFonts w:ascii="Calibri" w:eastAsia="Times New Roman" w:hAnsi="Calibri" w:cs="Times New Roman"/>
      <w:sz w:val="22"/>
      <w:szCs w:val="22"/>
      <w:lang w:val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Text">
    <w:name w:val="Text"/>
    <w:basedOn w:val="Standard"/>
    <w:rsid w:val="007D2C55"/>
    <w:pPr>
      <w:suppressLineNumbers/>
      <w:suppressAutoHyphens/>
      <w:autoSpaceDN w:val="0"/>
      <w:spacing w:before="120" w:after="120" w:line="240" w:lineRule="auto"/>
      <w:textAlignment w:val="baseline"/>
    </w:pPr>
    <w:rPr>
      <w:rFonts w:ascii="Times New Roman" w:eastAsia="SimSun" w:hAnsi="Times New Roman" w:cs="Mangal"/>
      <w:i/>
      <w:iCs/>
      <w:kern w:val="3"/>
      <w:sz w:val="24"/>
      <w:szCs w:val="24"/>
      <w:lang w:val="de-DE" w:eastAsia="zh-CN" w:bidi="hi-IN"/>
    </w:rPr>
  </w:style>
  <w:style w:type="table" w:styleId="Tabellenraster">
    <w:name w:val="Table Grid"/>
    <w:basedOn w:val="NormaleTabelle"/>
    <w:uiPriority w:val="59"/>
    <w:rsid w:val="007D2C55"/>
    <w:rPr>
      <w:rFonts w:ascii="Calibri" w:eastAsia="Times New Roman" w:hAnsi="Calibri" w:cs="Times New Roman"/>
      <w:sz w:val="20"/>
      <w:szCs w:val="20"/>
      <w:lang w:val="fr-FR"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rsid w:val="007D2C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7D2C55"/>
    <w:rPr>
      <w:rFonts w:ascii="Calibri" w:eastAsia="Times New Roman" w:hAnsi="Calibri" w:cs="Times New Roman"/>
      <w:sz w:val="22"/>
      <w:szCs w:val="22"/>
      <w:lang w:val="en-US"/>
    </w:rPr>
  </w:style>
  <w:style w:type="paragraph" w:styleId="Fuzeile">
    <w:name w:val="footer"/>
    <w:basedOn w:val="Standard"/>
    <w:link w:val="FuzeileZchn"/>
    <w:uiPriority w:val="99"/>
    <w:rsid w:val="007D2C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7D2C55"/>
    <w:rPr>
      <w:rFonts w:ascii="Calibri" w:eastAsia="Times New Roman" w:hAnsi="Calibri" w:cs="Times New Roman"/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C9800BC6.dotm</Template>
  <TotalTime>0</TotalTime>
  <Pages>7</Pages>
  <Words>1235</Words>
  <Characters>7781</Characters>
  <Application>Microsoft Office Word</Application>
  <DocSecurity>4</DocSecurity>
  <Lines>64</Lines>
  <Paragraphs>17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Schwabe Business Services</Company>
  <LinksUpToDate>false</LinksUpToDate>
  <CharactersWithSpaces>8999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Margaret Wyllie</dc:creator>
  <cp:lastModifiedBy>Rehm, Susanne</cp:lastModifiedBy>
  <cp:revision>2</cp:revision>
  <cp:lastPrinted>2018-11-29T16:09:00Z</cp:lastPrinted>
  <dcterms:created xsi:type="dcterms:W3CDTF">2019-03-25T15:08:00Z</dcterms:created>
  <dcterms:modified xsi:type="dcterms:W3CDTF">2019-03-25T15:08:00Z</dcterms:modified>
</cp:coreProperties>
</file>